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4A08F" w14:textId="2B7E2E9E" w:rsidR="008258C8" w:rsidRPr="00DF1D14" w:rsidRDefault="00B43051" w:rsidP="00DF1D14">
      <w:pPr>
        <w:pStyle w:val="Title"/>
      </w:pPr>
      <w:r>
        <w:t>Make it Happen Checklist</w:t>
      </w:r>
    </w:p>
    <w:p w14:paraId="01382379" w14:textId="180CFB2F" w:rsidR="00696223" w:rsidRPr="00696223" w:rsidRDefault="00AC52EF" w:rsidP="00696223">
      <w:pPr>
        <w:pStyle w:val="BodyText1"/>
      </w:pPr>
      <w:r>
        <w:t>Not sure where to start with career planning? This checklist breaks it down step by step for each stage of your student experience</w:t>
      </w:r>
      <w:r w:rsidR="00B43051">
        <w:t>.</w:t>
      </w:r>
    </w:p>
    <w:p w14:paraId="0EE49344" w14:textId="4074FFE2" w:rsidR="00522735" w:rsidRPr="00522735" w:rsidRDefault="00B43051" w:rsidP="00522735">
      <w:pPr>
        <w:pStyle w:val="Heading1"/>
      </w:pPr>
      <w:r>
        <w:t>Explore</w:t>
      </w:r>
    </w:p>
    <w:p w14:paraId="2F4A230E" w14:textId="74DB74FD" w:rsidR="00B43051" w:rsidRPr="00D54EC5" w:rsidRDefault="00B43051" w:rsidP="00D54EC5">
      <w:pPr>
        <w:pStyle w:val="BodyText1"/>
      </w:pPr>
      <w:r w:rsidRPr="00D54EC5">
        <w:t>Whether you’re confident or unsure of your career path, all students can benefit from exploring how their interests and aptitudes align with majors, occupations, and work environments.</w:t>
      </w:r>
    </w:p>
    <w:p w14:paraId="670A61D2" w14:textId="33B7DA6B" w:rsidR="00B43051" w:rsidRPr="00CD2534" w:rsidRDefault="00AC52EF" w:rsidP="00CD2534">
      <w:pPr>
        <w:pStyle w:val="BodyText1"/>
        <w:ind w:left="360" w:hanging="36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instrText xml:space="preserve"> FORMCHECKBOX </w:instrText>
      </w:r>
      <w:r>
        <w:fldChar w:fldCharType="separate"/>
      </w:r>
      <w:r>
        <w:fldChar w:fldCharType="end"/>
      </w:r>
      <w:bookmarkEnd w:id="0"/>
      <w:r w:rsidR="00C50A3F" w:rsidRPr="00CD2534">
        <w:tab/>
      </w:r>
      <w:r w:rsidR="00B43051" w:rsidRPr="00CD2534">
        <w:t xml:space="preserve">Find </w:t>
      </w:r>
      <w:hyperlink r:id="rId8" w:history="1">
        <w:r w:rsidR="007B2AC7">
          <w:rPr>
            <w:rStyle w:val="Hyperlink"/>
          </w:rPr>
          <w:t>Career Communities</w:t>
        </w:r>
      </w:hyperlink>
      <w:r w:rsidR="006F636F" w:rsidRPr="00CD2534">
        <w:t xml:space="preserve"> </w:t>
      </w:r>
      <w:r w:rsidR="00B43051" w:rsidRPr="00CD2534">
        <w:t xml:space="preserve">of interest to you and </w:t>
      </w:r>
      <w:hyperlink r:id="rId9" w:history="1">
        <w:r w:rsidR="006F636F" w:rsidRPr="006F636F">
          <w:rPr>
            <w:rStyle w:val="Hyperlink"/>
          </w:rPr>
          <w:t>schedule an appointment with a Career Coach</w:t>
        </w:r>
      </w:hyperlink>
      <w:r w:rsidR="006F636F">
        <w:t xml:space="preserve"> </w:t>
      </w:r>
      <w:r w:rsidR="00B43051" w:rsidRPr="00CD2534">
        <w:t>to assist as you begin exploring career options.</w:t>
      </w:r>
    </w:p>
    <w:p w14:paraId="1457B44C" w14:textId="44065D53" w:rsidR="00B43051" w:rsidRDefault="00C50A3F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B43051" w:rsidRPr="00CD2534">
        <w:t xml:space="preserve">Consider </w:t>
      </w:r>
      <w:hyperlink r:id="rId10" w:history="1">
        <w:r w:rsidR="006F636F" w:rsidRPr="006F636F">
          <w:rPr>
            <w:rStyle w:val="Hyperlink"/>
          </w:rPr>
          <w:t>taking an assessment</w:t>
        </w:r>
      </w:hyperlink>
      <w:r w:rsidR="006F636F">
        <w:t xml:space="preserve"> </w:t>
      </w:r>
      <w:r w:rsidR="00B43051" w:rsidRPr="00CD2534">
        <w:t>if you’re feeling confused or overwhelmed about your interests, abilities, and how those relate to majors and/or careers.</w:t>
      </w:r>
    </w:p>
    <w:p w14:paraId="37B2EF53" w14:textId="11956586" w:rsidR="00607ECC" w:rsidRPr="00CD2534" w:rsidRDefault="00607ECC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>
        <w:t xml:space="preserve">Sign in to </w:t>
      </w:r>
      <w:hyperlink r:id="rId11" w:history="1">
        <w:r w:rsidRPr="00607ECC">
          <w:rPr>
            <w:rStyle w:val="Hyperlink"/>
          </w:rPr>
          <w:t>My Career Path</w:t>
        </w:r>
      </w:hyperlink>
      <w:r>
        <w:t xml:space="preserve">, our 24/7 career development platform, and select </w:t>
      </w:r>
      <w:proofErr w:type="spellStart"/>
      <w:r>
        <w:t>your</w:t>
      </w:r>
      <w:proofErr w:type="spellEnd"/>
      <w:r>
        <w:t xml:space="preserve"> preferences. </w:t>
      </w:r>
      <w:r>
        <w:rPr>
          <w:rFonts w:ascii="Roboto" w:hAnsi="Roboto"/>
          <w:color w:val="000000"/>
          <w:shd w:val="clear" w:color="auto" w:fill="FFFFFF"/>
        </w:rPr>
        <w:t>My Career Path will provide suggested activities based on your preferences and student profile.</w:t>
      </w:r>
    </w:p>
    <w:p w14:paraId="03AC7685" w14:textId="0A04E47B" w:rsidR="00B43051" w:rsidRPr="00CD2534" w:rsidRDefault="00C50A3F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B43051" w:rsidRPr="00CD2534">
        <w:t xml:space="preserve">Conduct </w:t>
      </w:r>
      <w:hyperlink r:id="rId12" w:history="1">
        <w:r w:rsidR="006F636F" w:rsidRPr="006F636F">
          <w:rPr>
            <w:rStyle w:val="Hyperlink"/>
          </w:rPr>
          <w:t>informational interviews</w:t>
        </w:r>
      </w:hyperlink>
      <w:r w:rsidR="006F636F">
        <w:t xml:space="preserve"> </w:t>
      </w:r>
      <w:r w:rsidR="00B43051" w:rsidRPr="00CD2534">
        <w:t>to talk with professionals working in fields of interest to you.</w:t>
      </w:r>
    </w:p>
    <w:p w14:paraId="0A4B748E" w14:textId="3253C052" w:rsidR="00B43051" w:rsidRPr="00CD2534" w:rsidRDefault="00C50A3F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B43051" w:rsidRPr="00CD2534">
        <w:t xml:space="preserve">Begin researching careers using resources within </w:t>
      </w:r>
      <w:hyperlink r:id="rId13" w:history="1">
        <w:r w:rsidR="007B2AC7">
          <w:rPr>
            <w:rStyle w:val="Hyperlink"/>
          </w:rPr>
          <w:t>Career Community</w:t>
        </w:r>
      </w:hyperlink>
      <w:r w:rsidR="006F636F">
        <w:t xml:space="preserve"> </w:t>
      </w:r>
      <w:r w:rsidR="00B43051" w:rsidRPr="00CD2534">
        <w:t>pages of interest to you.</w:t>
      </w:r>
    </w:p>
    <w:p w14:paraId="47F509C7" w14:textId="4F70507C" w:rsidR="006A5312" w:rsidRPr="00CD2534" w:rsidRDefault="00C50A3F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B43051" w:rsidRPr="00CD2534">
        <w:t xml:space="preserve">Register for a </w:t>
      </w:r>
      <w:hyperlink r:id="rId14" w:history="1">
        <w:r w:rsidR="00B43051" w:rsidRPr="006F636F">
          <w:rPr>
            <w:rStyle w:val="Hyperlink"/>
          </w:rPr>
          <w:t>Career Center course</w:t>
        </w:r>
      </w:hyperlink>
      <w:r w:rsidR="00B43051" w:rsidRPr="00CD2534">
        <w:t>. Consider </w:t>
      </w:r>
      <w:r w:rsidR="00B43051" w:rsidRPr="006F636F">
        <w:rPr>
          <w:b/>
          <w:bCs/>
        </w:rPr>
        <w:t>CCP:1300 Major &amp; Career Explorations</w:t>
      </w:r>
      <w:r w:rsidR="00B43051" w:rsidRPr="00CD2534">
        <w:t> or </w:t>
      </w:r>
      <w:r w:rsidR="00B43051" w:rsidRPr="006F636F">
        <w:rPr>
          <w:b/>
          <w:bCs/>
        </w:rPr>
        <w:t>LS:2002 Career Leadership Academy</w:t>
      </w:r>
      <w:r w:rsidR="00B43051" w:rsidRPr="00CD2534">
        <w:t>.</w:t>
      </w:r>
    </w:p>
    <w:p w14:paraId="6EA11880" w14:textId="559BF78F" w:rsidR="00B43051" w:rsidRPr="00522735" w:rsidRDefault="00B43051" w:rsidP="00B43051">
      <w:pPr>
        <w:pStyle w:val="Heading1"/>
      </w:pPr>
      <w:r>
        <w:t>Prepare</w:t>
      </w:r>
    </w:p>
    <w:p w14:paraId="3535D492" w14:textId="70CBC20E" w:rsidR="00B43051" w:rsidRPr="00D54EC5" w:rsidRDefault="00B43051" w:rsidP="00D54EC5">
      <w:pPr>
        <w:pStyle w:val="BodyText1"/>
      </w:pPr>
      <w:r w:rsidRPr="00D54EC5">
        <w:t>Once you’ve evaluated who you are, begin preparing for next steps by starting your resume and connecting with employers through career fairs and networking events.</w:t>
      </w:r>
    </w:p>
    <w:p w14:paraId="725E3BF8" w14:textId="67D72CC9" w:rsidR="00B43051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B43051" w:rsidRPr="00CD2534">
        <w:t xml:space="preserve">Write or update your </w:t>
      </w:r>
      <w:hyperlink r:id="rId15" w:history="1">
        <w:r w:rsidR="00B43051" w:rsidRPr="00607ECC">
          <w:rPr>
            <w:rStyle w:val="Hyperlink"/>
          </w:rPr>
          <w:t>resume</w:t>
        </w:r>
      </w:hyperlink>
      <w:r w:rsidR="00B43051" w:rsidRPr="00CD2534">
        <w:t xml:space="preserve"> and have it reviewed during </w:t>
      </w:r>
      <w:hyperlink r:id="rId16" w:history="1">
        <w:r w:rsidR="00B43051" w:rsidRPr="00607ECC">
          <w:rPr>
            <w:rStyle w:val="Hyperlink"/>
          </w:rPr>
          <w:t>drop-in peer advising</w:t>
        </w:r>
      </w:hyperlink>
      <w:r w:rsidR="00B43051" w:rsidRPr="00CD2534">
        <w:t>.</w:t>
      </w:r>
    </w:p>
    <w:p w14:paraId="242F8FB5" w14:textId="4A283198" w:rsidR="00B43051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B43051" w:rsidRPr="00CD2534">
        <w:t xml:space="preserve">When needed, prepare cover letters or other required documents. These can also be reviewed during </w:t>
      </w:r>
      <w:hyperlink r:id="rId17" w:history="1">
        <w:r w:rsidR="00B43051" w:rsidRPr="00607ECC">
          <w:rPr>
            <w:rStyle w:val="Hyperlink"/>
          </w:rPr>
          <w:t>drop-in peer advising</w:t>
        </w:r>
      </w:hyperlink>
      <w:r w:rsidR="00B43051" w:rsidRPr="00CD2534">
        <w:t>.</w:t>
      </w:r>
    </w:p>
    <w:p w14:paraId="4FA8DAE9" w14:textId="33658CAE" w:rsidR="00B43051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B43051" w:rsidRPr="00CD2534">
        <w:t xml:space="preserve">When ready, upload your resume to </w:t>
      </w:r>
      <w:hyperlink r:id="rId18" w:history="1">
        <w:r w:rsidR="00B43051" w:rsidRPr="00BE1020">
          <w:rPr>
            <w:rStyle w:val="Hyperlink"/>
          </w:rPr>
          <w:t>Handshake</w:t>
        </w:r>
      </w:hyperlink>
      <w:r w:rsidR="00B43051" w:rsidRPr="00CD2534">
        <w:t xml:space="preserve"> so you can begin applying for </w:t>
      </w:r>
      <w:hyperlink r:id="rId19" w:history="1">
        <w:r w:rsidR="00B43051" w:rsidRPr="00BE1020">
          <w:rPr>
            <w:rStyle w:val="Hyperlink"/>
          </w:rPr>
          <w:t>student employment</w:t>
        </w:r>
      </w:hyperlink>
      <w:r w:rsidR="00B43051" w:rsidRPr="00CD2534">
        <w:t xml:space="preserve"> or </w:t>
      </w:r>
      <w:hyperlink r:id="rId20" w:history="1">
        <w:r w:rsidR="00B43051" w:rsidRPr="00BE1020">
          <w:rPr>
            <w:rStyle w:val="Hyperlink"/>
          </w:rPr>
          <w:t>internship</w:t>
        </w:r>
      </w:hyperlink>
      <w:r w:rsidR="00B43051" w:rsidRPr="00CD2534">
        <w:t xml:space="preserve"> positions.</w:t>
      </w:r>
    </w:p>
    <w:p w14:paraId="1BE2F36A" w14:textId="0E4B809B" w:rsidR="00B43051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B43051" w:rsidRPr="00CD2534">
        <w:t xml:space="preserve">Create or update your </w:t>
      </w:r>
      <w:hyperlink r:id="rId21" w:history="1">
        <w:r w:rsidR="00B43051" w:rsidRPr="00BE1020">
          <w:rPr>
            <w:rStyle w:val="Hyperlink"/>
          </w:rPr>
          <w:t>LinkedIn profile</w:t>
        </w:r>
      </w:hyperlink>
      <w:r w:rsidR="00B43051" w:rsidRPr="00CD2534">
        <w:t xml:space="preserve"> and clean up all social media accounts.</w:t>
      </w:r>
    </w:p>
    <w:p w14:paraId="6CA0EA05" w14:textId="77D7E86E" w:rsidR="00B43051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B43051" w:rsidRPr="00CD2534">
        <w:t xml:space="preserve">Learn to </w:t>
      </w:r>
      <w:hyperlink r:id="rId22" w:history="1">
        <w:r w:rsidR="00B43051" w:rsidRPr="00BE1020">
          <w:rPr>
            <w:rStyle w:val="Hyperlink"/>
          </w:rPr>
          <w:t>network</w:t>
        </w:r>
      </w:hyperlink>
      <w:r w:rsidR="00B43051" w:rsidRPr="00CD2534">
        <w:t xml:space="preserve"> and </w:t>
      </w:r>
      <w:hyperlink r:id="rId23" w:history="1">
        <w:r w:rsidR="00B43051" w:rsidRPr="00BE1020">
          <w:rPr>
            <w:rStyle w:val="Hyperlink"/>
          </w:rPr>
          <w:t>prepare your introduction</w:t>
        </w:r>
      </w:hyperlink>
      <w:r w:rsidR="00B43051" w:rsidRPr="00CD2534">
        <w:t xml:space="preserve"> to new contacts and potential employers.</w:t>
      </w:r>
    </w:p>
    <w:p w14:paraId="743EAAB7" w14:textId="65519FEE" w:rsidR="00B43051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B43051" w:rsidRPr="00CD2534">
        <w:t xml:space="preserve">Prepare and practice for </w:t>
      </w:r>
      <w:hyperlink r:id="rId24" w:history="1">
        <w:r w:rsidR="00B43051" w:rsidRPr="00E42892">
          <w:rPr>
            <w:rStyle w:val="Hyperlink"/>
          </w:rPr>
          <w:t>interviews</w:t>
        </w:r>
      </w:hyperlink>
      <w:r w:rsidR="00B43051" w:rsidRPr="00CD2534">
        <w:t xml:space="preserve">. Schedule a </w:t>
      </w:r>
      <w:hyperlink r:id="rId25" w:history="1">
        <w:r w:rsidR="00B43051" w:rsidRPr="00E42892">
          <w:rPr>
            <w:rStyle w:val="Hyperlink"/>
          </w:rPr>
          <w:t>mock interview</w:t>
        </w:r>
      </w:hyperlink>
      <w:r w:rsidR="00B43051" w:rsidRPr="00CD2534">
        <w:t>.</w:t>
      </w:r>
    </w:p>
    <w:p w14:paraId="232813B6" w14:textId="3A53424D" w:rsidR="00B43051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B43051" w:rsidRPr="00CD2534">
        <w:t xml:space="preserve">If interested in graduate or professional school, </w:t>
      </w:r>
      <w:hyperlink r:id="rId26" w:history="1">
        <w:r w:rsidR="00B43051" w:rsidRPr="00E42892">
          <w:rPr>
            <w:rStyle w:val="Hyperlink"/>
          </w:rPr>
          <w:t>review resources</w:t>
        </w:r>
      </w:hyperlink>
      <w:r w:rsidR="00B43051" w:rsidRPr="00CD2534">
        <w:t xml:space="preserve"> to help you research programs and manage applications.</w:t>
      </w:r>
    </w:p>
    <w:p w14:paraId="5388EFE1" w14:textId="53EC5523" w:rsidR="00B43051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hyperlink r:id="rId27" w:history="1">
        <w:r w:rsidR="00B43051" w:rsidRPr="00E42892">
          <w:rPr>
            <w:rStyle w:val="Hyperlink"/>
          </w:rPr>
          <w:t>Schedule an appointment</w:t>
        </w:r>
      </w:hyperlink>
      <w:r w:rsidR="00B43051" w:rsidRPr="00CD2534">
        <w:t xml:space="preserve"> on MyUI with a Career Coach for additional assistance and resources.</w:t>
      </w:r>
    </w:p>
    <w:p w14:paraId="7BCA18E8" w14:textId="77777777" w:rsidR="006E2E78" w:rsidRDefault="006E2E78" w:rsidP="00F0490B">
      <w:pPr>
        <w:pStyle w:val="BodyText1"/>
      </w:pPr>
    </w:p>
    <w:p w14:paraId="49367317" w14:textId="54988F9B" w:rsidR="00B43051" w:rsidRPr="00522735" w:rsidRDefault="00B43051" w:rsidP="00B43051">
      <w:pPr>
        <w:pStyle w:val="Heading1"/>
      </w:pPr>
      <w:r>
        <w:lastRenderedPageBreak/>
        <w:t>Experience</w:t>
      </w:r>
    </w:p>
    <w:p w14:paraId="0947AB1C" w14:textId="77777777" w:rsidR="00D54EC5" w:rsidRPr="00D54EC5" w:rsidRDefault="00D54EC5" w:rsidP="00D54EC5">
      <w:pPr>
        <w:pStyle w:val="BodyText1"/>
      </w:pPr>
      <w:r w:rsidRPr="00D54EC5">
        <w:t>Now it’s time to act—it’s crucial that you gain experience to expand your resume and develop your skill set through internships and campus involvement.</w:t>
      </w:r>
    </w:p>
    <w:p w14:paraId="1677E3C8" w14:textId="68E9AF0F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hyperlink r:id="rId28" w:history="1">
        <w:r w:rsidR="00D54EC5" w:rsidRPr="00F0490B">
          <w:rPr>
            <w:rStyle w:val="Hyperlink"/>
          </w:rPr>
          <w:t>Work part-time</w:t>
        </w:r>
      </w:hyperlink>
      <w:r w:rsidR="00D54EC5" w:rsidRPr="00CD2534">
        <w:t xml:space="preserve"> on or near campus.</w:t>
      </w:r>
    </w:p>
    <w:p w14:paraId="106A2ADA" w14:textId="06CC7404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D54EC5" w:rsidRPr="00CD2534">
        <w:t xml:space="preserve">Get involved in </w:t>
      </w:r>
      <w:hyperlink r:id="rId29" w:history="1">
        <w:r w:rsidR="00D54EC5" w:rsidRPr="00F0490B">
          <w:rPr>
            <w:rStyle w:val="Hyperlink"/>
          </w:rPr>
          <w:t>student organizations</w:t>
        </w:r>
      </w:hyperlink>
      <w:r w:rsidR="00D54EC5" w:rsidRPr="00CD2534">
        <w:t xml:space="preserve"> of interest. Consider clubs that relate to your career interests.</w:t>
      </w:r>
    </w:p>
    <w:p w14:paraId="53FAB3B4" w14:textId="42C4E0B5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hyperlink r:id="rId30" w:history="1">
        <w:r w:rsidR="00D54EC5" w:rsidRPr="00F0490B">
          <w:rPr>
            <w:rStyle w:val="Hyperlink"/>
          </w:rPr>
          <w:t>Volunteer</w:t>
        </w:r>
      </w:hyperlink>
      <w:r w:rsidR="00D54EC5" w:rsidRPr="00CD2534">
        <w:t xml:space="preserve"> in the community.</w:t>
      </w:r>
    </w:p>
    <w:p w14:paraId="53CCD74E" w14:textId="1C488BCB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D54EC5" w:rsidRPr="00CD2534">
        <w:t xml:space="preserve">Develop your </w:t>
      </w:r>
      <w:hyperlink r:id="rId31" w:history="1">
        <w:r w:rsidR="00D54EC5" w:rsidRPr="00F0490B">
          <w:rPr>
            <w:rStyle w:val="Hyperlink"/>
          </w:rPr>
          <w:t>leadership skills</w:t>
        </w:r>
      </w:hyperlink>
      <w:r w:rsidR="00D54EC5" w:rsidRPr="00CD2534">
        <w:t>.</w:t>
      </w:r>
    </w:p>
    <w:p w14:paraId="746CC025" w14:textId="7285209F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D54EC5" w:rsidRPr="00CD2534">
        <w:t xml:space="preserve">Find and complete one or more </w:t>
      </w:r>
      <w:hyperlink r:id="rId32" w:history="1">
        <w:r w:rsidR="00D54EC5" w:rsidRPr="0047728C">
          <w:rPr>
            <w:rStyle w:val="Hyperlink"/>
          </w:rPr>
          <w:t>internships or co-ops</w:t>
        </w:r>
      </w:hyperlink>
      <w:r w:rsidR="00D54EC5" w:rsidRPr="00CD2534">
        <w:t>.</w:t>
      </w:r>
    </w:p>
    <w:p w14:paraId="0B145277" w14:textId="6ABB9AF6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D54EC5" w:rsidRPr="00CD2534">
        <w:t xml:space="preserve">Consider </w:t>
      </w:r>
      <w:hyperlink r:id="rId33" w:history="1">
        <w:r w:rsidR="00D54EC5" w:rsidRPr="0047728C">
          <w:rPr>
            <w:rStyle w:val="Hyperlink"/>
          </w:rPr>
          <w:t>studying abroad</w:t>
        </w:r>
      </w:hyperlink>
      <w:r w:rsidR="00D54EC5" w:rsidRPr="00CD2534">
        <w:t xml:space="preserve"> or working, interning or volunteering abroad.</w:t>
      </w:r>
    </w:p>
    <w:p w14:paraId="25AC5ED9" w14:textId="7885CB28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D54EC5" w:rsidRPr="00CD2534">
        <w:t xml:space="preserve">Participate in </w:t>
      </w:r>
      <w:hyperlink r:id="rId34" w:history="1">
        <w:r w:rsidR="00D54EC5" w:rsidRPr="00933249">
          <w:rPr>
            <w:rStyle w:val="Hyperlink"/>
          </w:rPr>
          <w:t>research</w:t>
        </w:r>
      </w:hyperlink>
      <w:r w:rsidR="00D54EC5" w:rsidRPr="00CD2534">
        <w:t>.</w:t>
      </w:r>
    </w:p>
    <w:p w14:paraId="60BF6679" w14:textId="14C3A387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hyperlink r:id="rId35" w:history="1">
        <w:r w:rsidR="00933249" w:rsidRPr="00E42892">
          <w:rPr>
            <w:rStyle w:val="Hyperlink"/>
          </w:rPr>
          <w:t>Schedule an appointment</w:t>
        </w:r>
      </w:hyperlink>
      <w:r w:rsidR="00933249">
        <w:t xml:space="preserve"> </w:t>
      </w:r>
      <w:r w:rsidR="00D54EC5" w:rsidRPr="00CD2534">
        <w:t>with a Career Coach for additional assistance and resources.</w:t>
      </w:r>
    </w:p>
    <w:p w14:paraId="0DF0BF8F" w14:textId="7A54EC8A" w:rsidR="00D54EC5" w:rsidRPr="00522735" w:rsidRDefault="00D54EC5" w:rsidP="00D54EC5">
      <w:pPr>
        <w:pStyle w:val="Heading1"/>
      </w:pPr>
      <w:r>
        <w:t>Achieve</w:t>
      </w:r>
    </w:p>
    <w:p w14:paraId="69193AAE" w14:textId="0993D4C6" w:rsidR="00D54EC5" w:rsidRPr="003F0A28" w:rsidRDefault="00D54EC5" w:rsidP="003F0A28">
      <w:pPr>
        <w:pStyle w:val="BodyText1"/>
      </w:pPr>
      <w:r w:rsidRPr="003F0A28">
        <w:t>As you transition from college to career (or grad school), maximize success by developing a plan and taking steps to achieve where you want to be upon graduation.</w:t>
      </w:r>
    </w:p>
    <w:p w14:paraId="07ED24B5" w14:textId="7A7A62BA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D54EC5" w:rsidRPr="00CD2534">
        <w:t xml:space="preserve">Use </w:t>
      </w:r>
      <w:hyperlink r:id="rId36" w:history="1">
        <w:r w:rsidR="00D54EC5" w:rsidRPr="00D325AD">
          <w:rPr>
            <w:rStyle w:val="Hyperlink"/>
          </w:rPr>
          <w:t>Handshake</w:t>
        </w:r>
      </w:hyperlink>
      <w:r w:rsidR="00D54EC5" w:rsidRPr="00CD2534">
        <w:t xml:space="preserve"> and </w:t>
      </w:r>
      <w:hyperlink r:id="rId37" w:history="1">
        <w:r w:rsidR="00D54EC5" w:rsidRPr="00D325AD">
          <w:rPr>
            <w:rStyle w:val="Hyperlink"/>
          </w:rPr>
          <w:t>Career Fairs</w:t>
        </w:r>
      </w:hyperlink>
      <w:r w:rsidR="00D54EC5" w:rsidRPr="00CD2534">
        <w:t xml:space="preserve"> to begin your job search. Start 6–9 months before you graduate to maximize success. </w:t>
      </w:r>
    </w:p>
    <w:p w14:paraId="2FA5D672" w14:textId="1F7AA6DB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D325AD">
        <w:t>Find</w:t>
      </w:r>
      <w:r w:rsidR="00D54EC5" w:rsidRPr="00CD2534">
        <w:t xml:space="preserve"> additional job and internship links using</w:t>
      </w:r>
      <w:r w:rsidR="00D325AD">
        <w:t xml:space="preserve"> the</w:t>
      </w:r>
      <w:r w:rsidR="00D54EC5" w:rsidRPr="00CD2534">
        <w:t xml:space="preserve"> </w:t>
      </w:r>
      <w:hyperlink r:id="rId38" w:history="1">
        <w:r w:rsidR="00D54EC5" w:rsidRPr="001F2AF1">
          <w:rPr>
            <w:rStyle w:val="Hyperlink"/>
          </w:rPr>
          <w:t>Job Search section of our website</w:t>
        </w:r>
      </w:hyperlink>
      <w:r w:rsidR="00D54EC5" w:rsidRPr="00CD2534">
        <w:t xml:space="preserve">. More links are </w:t>
      </w:r>
      <w:r w:rsidR="00D325AD">
        <w:t xml:space="preserve">also </w:t>
      </w:r>
      <w:r w:rsidR="00D54EC5" w:rsidRPr="00CD2534">
        <w:t xml:space="preserve">provided within your desired </w:t>
      </w:r>
      <w:hyperlink r:id="rId39" w:history="1">
        <w:r w:rsidR="00D325AD">
          <w:rPr>
            <w:rStyle w:val="Hyperlink"/>
          </w:rPr>
          <w:t>Career Community</w:t>
        </w:r>
      </w:hyperlink>
      <w:r w:rsidR="00D54EC5" w:rsidRPr="00CD2534">
        <w:t xml:space="preserve"> page. </w:t>
      </w:r>
    </w:p>
    <w:p w14:paraId="0820B114" w14:textId="33E39585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hyperlink r:id="rId40" w:history="1">
        <w:r w:rsidR="00D54EC5" w:rsidRPr="00D325AD">
          <w:rPr>
            <w:rStyle w:val="Hyperlink"/>
          </w:rPr>
          <w:t>Research employers</w:t>
        </w:r>
      </w:hyperlink>
      <w:r w:rsidR="00D325AD">
        <w:t xml:space="preserve"> to find companies that align with your goals and </w:t>
      </w:r>
      <w:hyperlink r:id="rId41" w:anchor="fraud" w:history="1">
        <w:r w:rsidR="00D325AD" w:rsidRPr="00D325AD">
          <w:rPr>
            <w:rStyle w:val="Hyperlink"/>
          </w:rPr>
          <w:t>learn how to spot fraudulent jobs</w:t>
        </w:r>
      </w:hyperlink>
      <w:r w:rsidR="00D325AD">
        <w:t>.</w:t>
      </w:r>
    </w:p>
    <w:p w14:paraId="693601B0" w14:textId="177E7B9E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hyperlink r:id="rId42" w:history="1">
        <w:r w:rsidR="00D54EC5" w:rsidRPr="001F2AF1">
          <w:rPr>
            <w:rStyle w:val="Hyperlink"/>
          </w:rPr>
          <w:t>Evaluate job offers and learn more about negotiation</w:t>
        </w:r>
      </w:hyperlink>
      <w:r w:rsidR="00D54EC5" w:rsidRPr="00CD2534">
        <w:t xml:space="preserve"> before accepting an offer. </w:t>
      </w:r>
    </w:p>
    <w:p w14:paraId="57EBAA55" w14:textId="29340645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hyperlink r:id="rId43" w:history="1">
        <w:r w:rsidR="00D54EC5" w:rsidRPr="001F2AF1">
          <w:rPr>
            <w:rStyle w:val="Hyperlink"/>
          </w:rPr>
          <w:t>Apply to graduate or professional school</w:t>
        </w:r>
      </w:hyperlink>
      <w:r w:rsidR="00D54EC5" w:rsidRPr="00CD2534">
        <w:t xml:space="preserve"> if that is your desired next step. Consider </w:t>
      </w:r>
      <w:hyperlink r:id="rId44" w:history="1">
        <w:r w:rsidR="00D54EC5" w:rsidRPr="001F2AF1">
          <w:rPr>
            <w:rStyle w:val="Hyperlink"/>
          </w:rPr>
          <w:t>Gap Year Opportunities</w:t>
        </w:r>
      </w:hyperlink>
      <w:r w:rsidR="00D54EC5" w:rsidRPr="00CD2534">
        <w:t xml:space="preserve"> if you need more time or experience before applying. </w:t>
      </w:r>
    </w:p>
    <w:p w14:paraId="06F26037" w14:textId="3E49095E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hyperlink r:id="rId45" w:history="1">
        <w:r w:rsidR="00933249" w:rsidRPr="00E42892">
          <w:rPr>
            <w:rStyle w:val="Hyperlink"/>
          </w:rPr>
          <w:t>Schedule an appointment</w:t>
        </w:r>
      </w:hyperlink>
      <w:r w:rsidR="00933249">
        <w:t xml:space="preserve"> </w:t>
      </w:r>
      <w:r w:rsidR="00D54EC5" w:rsidRPr="00CD2534">
        <w:t xml:space="preserve">with a Career Coach for additional resources and help with your job search strategy, timeline, and resources. </w:t>
      </w:r>
    </w:p>
    <w:p w14:paraId="1B61CF96" w14:textId="58FFD9CC" w:rsidR="00D54EC5" w:rsidRPr="00CD2534" w:rsidRDefault="00CD2534" w:rsidP="00CD2534">
      <w:pPr>
        <w:pStyle w:val="BodyText1"/>
        <w:ind w:left="360" w:hanging="360"/>
      </w:pPr>
      <w:r w:rsidRPr="00CD2534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2534">
        <w:instrText xml:space="preserve"> FORMCHECKBOX </w:instrText>
      </w:r>
      <w:r w:rsidRPr="00CD2534">
        <w:fldChar w:fldCharType="separate"/>
      </w:r>
      <w:r w:rsidRPr="00CD2534">
        <w:fldChar w:fldCharType="end"/>
      </w:r>
      <w:r w:rsidRPr="00CD2534">
        <w:tab/>
      </w:r>
      <w:r w:rsidR="00D54EC5" w:rsidRPr="00CD2534">
        <w:t xml:space="preserve">Interested in national fellowships? Visit with the </w:t>
      </w:r>
      <w:hyperlink r:id="rId46" w:history="1">
        <w:r w:rsidR="001F2AF1" w:rsidRPr="001F2AF1">
          <w:rPr>
            <w:rStyle w:val="Hyperlink"/>
          </w:rPr>
          <w:t>Office</w:t>
        </w:r>
        <w:r w:rsidR="00D54EC5" w:rsidRPr="001F2AF1">
          <w:rPr>
            <w:rStyle w:val="Hyperlink"/>
          </w:rPr>
          <w:t xml:space="preserve"> of Scholar Development</w:t>
        </w:r>
      </w:hyperlink>
      <w:r w:rsidR="00D54EC5" w:rsidRPr="00CD2534">
        <w:t>.</w:t>
      </w:r>
    </w:p>
    <w:p w14:paraId="7F5F9D7D" w14:textId="77777777" w:rsidR="00B43051" w:rsidRDefault="00B43051" w:rsidP="00B43051">
      <w:pPr>
        <w:pStyle w:val="BulletedList"/>
        <w:numPr>
          <w:ilvl w:val="0"/>
          <w:numId w:val="0"/>
        </w:numPr>
        <w:ind w:left="360" w:hanging="360"/>
      </w:pPr>
    </w:p>
    <w:sectPr w:rsidR="00B43051" w:rsidSect="00E530A6">
      <w:headerReference w:type="even" r:id="rId47"/>
      <w:headerReference w:type="default" r:id="rId48"/>
      <w:footerReference w:type="even" r:id="rId49"/>
      <w:footerReference w:type="default" r:id="rId50"/>
      <w:pgSz w:w="12240" w:h="15840" w:code="1"/>
      <w:pgMar w:top="1872" w:right="1008" w:bottom="1008" w:left="1008" w:header="936" w:footer="5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AFE68" w14:textId="77777777" w:rsidR="004D13F7" w:rsidRDefault="004D13F7" w:rsidP="00782F2B">
      <w:r>
        <w:separator/>
      </w:r>
    </w:p>
  </w:endnote>
  <w:endnote w:type="continuationSeparator" w:id="0">
    <w:p w14:paraId="028253C2" w14:textId="77777777" w:rsidR="004D13F7" w:rsidRDefault="004D13F7" w:rsidP="00782F2B">
      <w:r>
        <w:continuationSeparator/>
      </w:r>
    </w:p>
  </w:endnote>
  <w:endnote w:type="continuationNotice" w:id="1">
    <w:p w14:paraId="4983BAD3" w14:textId="77777777" w:rsidR="004D13F7" w:rsidRDefault="004D13F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F8EE312-2BB3-944C-869F-94893400B5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95CB60-FBF2-9B48-B084-A9424B3ECD97}"/>
    <w:embedBold r:id="rId3" w:fontKey="{155CD9A9-3FDE-E140-99F4-A5124EF57F7D}"/>
    <w:embedItalic r:id="rId4" w:fontKey="{90CCA363-FE16-1F4A-A328-EE8D2F2345A9}"/>
    <w:embedBoldItalic r:id="rId5" w:fontKey="{4C9A60B2-0DF4-E547-8367-161B3C13ED46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1AEE0CE1-DD63-8F41-BF8D-4FE90F60450B}"/>
    <w:embedBold r:id="rId7" w:fontKey="{E37943EE-92FE-3F4A-9C05-A2EF2AEDCEE8}"/>
    <w:embedItalic r:id="rId8" w:fontKey="{3F0039EF-2100-B841-A67A-DED7AD72FA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25C36AA-BA5F-A943-B9E7-94EBB2E38F15}"/>
    <w:embedBold r:id="rId10" w:fontKey="{1B37E7E6-880C-F047-8253-1B7BFF3441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B54C9C9F-F5C5-2F4B-AFD1-612D639AA98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2" w:fontKey="{9B34056E-6112-CA49-A4F0-38ABDAC1EB0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7CE7051B-91DA-9A44-8ED6-B41DA059EAC8}"/>
  </w:font>
  <w:font w:name="Raleway">
    <w:panose1 w:val="00000000000000000000"/>
    <w:charset w:val="4D"/>
    <w:family w:val="swiss"/>
    <w:pitch w:val="variable"/>
    <w:sig w:usb0="A00002FF" w:usb1="5000205B" w:usb2="00000000" w:usb3="00000000" w:csb0="00000097" w:csb1="00000000"/>
    <w:embedRegular r:id="rId14" w:fontKey="{0CD81DEF-86B4-5C46-B36E-94C7A1BBCFF8}"/>
    <w:embedBold r:id="rId15" w:fontKey="{04FFBE9E-C8A9-9D4D-AD04-F903D3CC2FA3}"/>
    <w:embedItalic r:id="rId16" w:fontKey="{AF223461-4415-2C44-95E3-E534929BF8AD}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7" w:fontKey="{51E720EB-620C-7E42-84A1-E61CEED8FA78}"/>
    <w:embedItalic r:id="rId18" w:fontKey="{1752AE8A-5DE2-A34A-93A9-0F541374B49C}"/>
  </w:font>
  <w:font w:name="Gotham Light">
    <w:altName w:val="Calibri"/>
    <w:panose1 w:val="020B0604020202020204"/>
    <w:charset w:val="00"/>
    <w:family w:val="auto"/>
    <w:pitch w:val="variable"/>
    <w:sig w:usb0="A100007F" w:usb1="4000005B" w:usb2="00000000" w:usb3="00000000" w:csb0="0000009B" w:csb1="00000000"/>
  </w:font>
  <w:font w:name="Antonio">
    <w:panose1 w:val="02000503000000000000"/>
    <w:charset w:val="4D"/>
    <w:family w:val="auto"/>
    <w:pitch w:val="variable"/>
    <w:sig w:usb0="A00000EF" w:usb1="5000204B" w:usb2="00000000" w:usb3="00000000" w:csb0="00000093" w:csb1="00000000"/>
    <w:embedBold r:id="rId20" w:fontKey="{B5440CFB-5068-BD49-A84E-D85D6A16A4F2}"/>
  </w:font>
  <w:font w:name="Roboto (Body)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1" w:fontKey="{A4053B98-AE6A-2F40-84A1-59EC2FD2AECC}"/>
  </w:font>
  <w:font w:name="Raleway ExtraBold">
    <w:panose1 w:val="00000000000000000000"/>
    <w:charset w:val="4D"/>
    <w:family w:val="swiss"/>
    <w:pitch w:val="variable"/>
    <w:sig w:usb0="A00002FF" w:usb1="5000205B" w:usb2="00000000" w:usb3="00000000" w:csb0="00000097" w:csb1="00000000"/>
    <w:embedRegular r:id="rId22" w:fontKey="{C132A3D5-215B-534B-93AF-DC17AA568668}"/>
  </w:font>
  <w:font w:name="Raleway Medium">
    <w:panose1 w:val="00000000000000000000"/>
    <w:charset w:val="4D"/>
    <w:family w:val="swiss"/>
    <w:pitch w:val="variable"/>
    <w:sig w:usb0="A00002FF" w:usb1="5000205B" w:usb2="00000000" w:usb3="00000000" w:csb0="00000097" w:csb1="00000000"/>
    <w:embedRegular r:id="rId23" w:fontKey="{E76A2EDA-F74C-7046-99F0-A07DCB2671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74C5B" w14:textId="77777777" w:rsidR="00951D3A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8F84D" w14:textId="77777777" w:rsidR="00951D3A" w:rsidRDefault="0000000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28FCF" w14:textId="77777777" w:rsidR="004D13F7" w:rsidRDefault="004D13F7" w:rsidP="00782F2B">
      <w:r>
        <w:separator/>
      </w:r>
    </w:p>
  </w:footnote>
  <w:footnote w:type="continuationSeparator" w:id="0">
    <w:p w14:paraId="59E86EA5" w14:textId="77777777" w:rsidR="004D13F7" w:rsidRDefault="004D13F7" w:rsidP="00782F2B">
      <w:r>
        <w:continuationSeparator/>
      </w:r>
    </w:p>
  </w:footnote>
  <w:footnote w:type="continuationNotice" w:id="1">
    <w:p w14:paraId="51FDC54C" w14:textId="77777777" w:rsidR="004D13F7" w:rsidRDefault="004D13F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27E4E" w14:textId="77777777" w:rsidR="00205953" w:rsidRDefault="00205953">
    <w:pPr>
      <w:spacing w:before="0"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62A8035" wp14:editId="7219B196">
              <wp:simplePos x="0" y="0"/>
              <wp:positionH relativeFrom="margin">
                <wp:posOffset>-49530</wp:posOffset>
              </wp:positionH>
              <wp:positionV relativeFrom="paragraph">
                <wp:posOffset>-208817</wp:posOffset>
              </wp:positionV>
              <wp:extent cx="6589055" cy="450215"/>
              <wp:effectExtent l="0" t="0" r="2540" b="0"/>
              <wp:wrapNone/>
              <wp:docPr id="45" name="Group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9055" cy="450215"/>
                        <a:chOff x="0" y="0"/>
                        <a:chExt cx="6589055" cy="450215"/>
                      </a:xfrm>
                    </wpg:grpSpPr>
                    <pic:pic xmlns:pic="http://schemas.openxmlformats.org/drawingml/2006/picture">
                      <pic:nvPicPr>
                        <pic:cNvPr id="42" name="Picture 4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88625" y="0"/>
                          <a:ext cx="9004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4" name="Straight Connector 24"/>
                      <wps:cNvCnPr/>
                      <wps:spPr>
                        <a:xfrm flipV="1">
                          <a:off x="43961" y="334108"/>
                          <a:ext cx="55124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" name="Text Box 25"/>
                      <wps:cNvSpPr txBox="1"/>
                      <wps:spPr>
                        <a:xfrm>
                          <a:off x="0" y="26377"/>
                          <a:ext cx="5301762" cy="378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2443C" w14:textId="77777777" w:rsidR="00205953" w:rsidRPr="004E6E12" w:rsidRDefault="0020595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E6E12">
                              <w:rPr>
                                <w:rFonts w:asciiTheme="minorHAnsi" w:hAnsiTheme="minorHAnsi"/>
                              </w:rPr>
                              <w:t>Document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62A8035" id="Group 45" o:spid="_x0000_s1026" alt="&quot;&quot;" style="position:absolute;left:0;text-align:left;margin-left:-3.9pt;margin-top:-16.45pt;width:518.8pt;height:35.45pt;z-index:251658240;mso-position-horizontal-relative:margin;mso-width-relative:margin" coordsize="65890,45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" o:spid="_x0000_s1027" type="#_x0000_t75" style="position:absolute;left:56886;width:9004;height:45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">
                <v:imagedata r:id="rId2" o:title=""/>
              </v:shape>
              <v:line id="Straight Connector 24" o:spid="_x0000_s1028" style="position:absolute;flip:y;visibility:visible;mso-wrap-style:square" from="439,3341" to="55563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" strokecolor="#ffcd00 [3204]" strokeweight="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9" type="#_x0000_t202" style="position:absolute;top:263;width:53017;height:3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Jc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" filled="f" stroked="f" strokeweight=".5pt">
                <v:textbox>
                  <w:txbxContent>
                    <w:p w14:paraId="45B2443C" w14:textId="77777777" w:rsidR="00205953" w:rsidRPr="004E6E12" w:rsidRDefault="00205953">
                      <w:pPr>
                        <w:rPr>
                          <w:rFonts w:asciiTheme="minorHAnsi" w:hAnsiTheme="minorHAnsi"/>
                        </w:rPr>
                      </w:pPr>
                      <w:r w:rsidRPr="004E6E12">
                        <w:rPr>
                          <w:rFonts w:asciiTheme="minorHAnsi" w:hAnsiTheme="minorHAnsi"/>
                        </w:rPr>
                        <w:t>Document Title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9A551" w14:textId="17B5C7CC" w:rsidR="00205953" w:rsidRPr="00392CDF" w:rsidRDefault="00205953" w:rsidP="00497911">
    <w:pPr>
      <w:pStyle w:val="UnitName"/>
    </w:pPr>
    <w:r w:rsidRPr="00497911">
      <w:rPr>
        <w:noProof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548667DA" wp14:editId="3B7E2B80">
              <wp:simplePos x="0" y="0"/>
              <wp:positionH relativeFrom="margin">
                <wp:posOffset>7620</wp:posOffset>
              </wp:positionH>
              <wp:positionV relativeFrom="page">
                <wp:posOffset>500149</wp:posOffset>
              </wp:positionV>
              <wp:extent cx="1344295" cy="395605"/>
              <wp:effectExtent l="0" t="0" r="14605" b="0"/>
              <wp:wrapNone/>
              <wp:docPr id="2" name="Group 2" descr="The University of Iow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4295" cy="395605"/>
                        <a:chOff x="640436" y="458979"/>
                        <a:chExt cx="1066800" cy="314325"/>
                      </a:xfrm>
                    </wpg:grpSpPr>
                    <wpg:grpSp>
                      <wpg:cNvPr id="3" name="Graphic 1"/>
                      <wpg:cNvGrpSpPr/>
                      <wpg:grpSpPr>
                        <a:xfrm>
                          <a:off x="640436" y="458979"/>
                          <a:ext cx="1066800" cy="304800"/>
                          <a:chOff x="640436" y="458979"/>
                          <a:chExt cx="1066800" cy="304800"/>
                        </a:xfrm>
                        <a:solidFill>
                          <a:srgbClr val="FED600"/>
                        </a:solidFill>
                      </wpg:grpSpPr>
                      <wps:wsp>
                        <wps:cNvPr id="4" name="Freeform: Shape 4"/>
                        <wps:cNvSpPr/>
                        <wps:spPr>
                          <a:xfrm>
                            <a:off x="640436" y="458979"/>
                            <a:ext cx="133350" cy="304800"/>
                          </a:xfrm>
                          <a:custGeom>
                            <a:avLst/>
                            <a:gdLst>
                              <a:gd name="connsiteX0" fmla="*/ 137636 w 133350"/>
                              <a:gd name="connsiteY0" fmla="*/ 64770 h 304800"/>
                              <a:gd name="connsiteX1" fmla="*/ 112586 w 133350"/>
                              <a:gd name="connsiteY1" fmla="*/ 64770 h 304800"/>
                              <a:gd name="connsiteX2" fmla="*/ 112586 w 133350"/>
                              <a:gd name="connsiteY2" fmla="*/ 244888 h 304800"/>
                              <a:gd name="connsiteX3" fmla="*/ 137636 w 133350"/>
                              <a:gd name="connsiteY3" fmla="*/ 244888 h 304800"/>
                              <a:gd name="connsiteX4" fmla="*/ 137636 w 133350"/>
                              <a:gd name="connsiteY4" fmla="*/ 310134 h 304800"/>
                              <a:gd name="connsiteX5" fmla="*/ 0 w 133350"/>
                              <a:gd name="connsiteY5" fmla="*/ 310134 h 304800"/>
                              <a:gd name="connsiteX6" fmla="*/ 0 w 133350"/>
                              <a:gd name="connsiteY6" fmla="*/ 244888 h 304800"/>
                              <a:gd name="connsiteX7" fmla="*/ 25051 w 133350"/>
                              <a:gd name="connsiteY7" fmla="*/ 244888 h 304800"/>
                              <a:gd name="connsiteX8" fmla="*/ 25051 w 133350"/>
                              <a:gd name="connsiteY8" fmla="*/ 64770 h 304800"/>
                              <a:gd name="connsiteX9" fmla="*/ 0 w 133350"/>
                              <a:gd name="connsiteY9" fmla="*/ 64770 h 304800"/>
                              <a:gd name="connsiteX10" fmla="*/ 0 w 133350"/>
                              <a:gd name="connsiteY10" fmla="*/ 0 h 304800"/>
                              <a:gd name="connsiteX11" fmla="*/ 137636 w 133350"/>
                              <a:gd name="connsiteY11" fmla="*/ 0 h 304800"/>
                              <a:gd name="connsiteX12" fmla="*/ 137636 w 133350"/>
                              <a:gd name="connsiteY12" fmla="*/ 64770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3350" h="304800">
                                <a:moveTo>
                                  <a:pt x="137636" y="64770"/>
                                </a:moveTo>
                                <a:lnTo>
                                  <a:pt x="112586" y="64770"/>
                                </a:lnTo>
                                <a:lnTo>
                                  <a:pt x="112586" y="244888"/>
                                </a:lnTo>
                                <a:lnTo>
                                  <a:pt x="137636" y="244888"/>
                                </a:lnTo>
                                <a:lnTo>
                                  <a:pt x="137636" y="310134"/>
                                </a:lnTo>
                                <a:lnTo>
                                  <a:pt x="0" y="310134"/>
                                </a:lnTo>
                                <a:lnTo>
                                  <a:pt x="0" y="244888"/>
                                </a:lnTo>
                                <a:lnTo>
                                  <a:pt x="25051" y="244888"/>
                                </a:lnTo>
                                <a:lnTo>
                                  <a:pt x="25051" y="64770"/>
                                </a:lnTo>
                                <a:lnTo>
                                  <a:pt x="0" y="64770"/>
                                </a:lnTo>
                                <a:lnTo>
                                  <a:pt x="0" y="0"/>
                                </a:lnTo>
                                <a:lnTo>
                                  <a:pt x="137636" y="0"/>
                                </a:lnTo>
                                <a:lnTo>
                                  <a:pt x="137636" y="64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/>
                        <wps:cNvSpPr/>
                        <wps:spPr>
                          <a:xfrm>
                            <a:off x="803504" y="458979"/>
                            <a:ext cx="219075" cy="304800"/>
                          </a:xfrm>
                          <a:custGeom>
                            <a:avLst/>
                            <a:gdLst>
                              <a:gd name="connsiteX0" fmla="*/ 159639 w 219075"/>
                              <a:gd name="connsiteY0" fmla="*/ 310229 h 304800"/>
                              <a:gd name="connsiteX1" fmla="*/ 59912 w 219075"/>
                              <a:gd name="connsiteY1" fmla="*/ 310229 h 304800"/>
                              <a:gd name="connsiteX2" fmla="*/ 0 w 219075"/>
                              <a:gd name="connsiteY2" fmla="*/ 247650 h 304800"/>
                              <a:gd name="connsiteX3" fmla="*/ 0 w 219075"/>
                              <a:gd name="connsiteY3" fmla="*/ 62579 h 304800"/>
                              <a:gd name="connsiteX4" fmla="*/ 59912 w 219075"/>
                              <a:gd name="connsiteY4" fmla="*/ 0 h 304800"/>
                              <a:gd name="connsiteX5" fmla="*/ 159639 w 219075"/>
                              <a:gd name="connsiteY5" fmla="*/ 0 h 304800"/>
                              <a:gd name="connsiteX6" fmla="*/ 219551 w 219075"/>
                              <a:gd name="connsiteY6" fmla="*/ 62579 h 304800"/>
                              <a:gd name="connsiteX7" fmla="*/ 219551 w 219075"/>
                              <a:gd name="connsiteY7" fmla="*/ 247650 h 304800"/>
                              <a:gd name="connsiteX8" fmla="*/ 159639 w 219075"/>
                              <a:gd name="connsiteY8" fmla="*/ 310229 h 304800"/>
                              <a:gd name="connsiteX9" fmla="*/ 131445 w 219075"/>
                              <a:gd name="connsiteY9" fmla="*/ 244983 h 304800"/>
                              <a:gd name="connsiteX10" fmla="*/ 131445 w 219075"/>
                              <a:gd name="connsiteY10" fmla="*/ 64770 h 304800"/>
                              <a:gd name="connsiteX11" fmla="*/ 88106 w 219075"/>
                              <a:gd name="connsiteY11" fmla="*/ 64770 h 304800"/>
                              <a:gd name="connsiteX12" fmla="*/ 88106 w 219075"/>
                              <a:gd name="connsiteY12" fmla="*/ 244888 h 304800"/>
                              <a:gd name="connsiteX13" fmla="*/ 131445 w 219075"/>
                              <a:gd name="connsiteY13" fmla="*/ 244888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9075" h="304800">
                                <a:moveTo>
                                  <a:pt x="159639" y="310229"/>
                                </a:moveTo>
                                <a:lnTo>
                                  <a:pt x="59912" y="310229"/>
                                </a:lnTo>
                                <a:cubicBezTo>
                                  <a:pt x="23717" y="310229"/>
                                  <a:pt x="0" y="286512"/>
                                  <a:pt x="0" y="247650"/>
                                </a:cubicBezTo>
                                <a:lnTo>
                                  <a:pt x="0" y="62579"/>
                                </a:lnTo>
                                <a:cubicBezTo>
                                  <a:pt x="0" y="24098"/>
                                  <a:pt x="24098" y="0"/>
                                  <a:pt x="59912" y="0"/>
                                </a:cubicBezTo>
                                <a:lnTo>
                                  <a:pt x="159639" y="0"/>
                                </a:lnTo>
                                <a:cubicBezTo>
                                  <a:pt x="195834" y="0"/>
                                  <a:pt x="219551" y="24098"/>
                                  <a:pt x="219551" y="62579"/>
                                </a:cubicBezTo>
                                <a:lnTo>
                                  <a:pt x="219551" y="247650"/>
                                </a:lnTo>
                                <a:cubicBezTo>
                                  <a:pt x="219456" y="286036"/>
                                  <a:pt x="195358" y="310229"/>
                                  <a:pt x="159639" y="310229"/>
                                </a:cubicBezTo>
                                <a:close/>
                                <a:moveTo>
                                  <a:pt x="131445" y="244983"/>
                                </a:moveTo>
                                <a:lnTo>
                                  <a:pt x="131445" y="64770"/>
                                </a:lnTo>
                                <a:lnTo>
                                  <a:pt x="88106" y="64770"/>
                                </a:lnTo>
                                <a:lnTo>
                                  <a:pt x="88106" y="244888"/>
                                </a:lnTo>
                                <a:lnTo>
                                  <a:pt x="131445" y="244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1040200" y="458979"/>
                            <a:ext cx="409575" cy="304800"/>
                          </a:xfrm>
                          <a:custGeom>
                            <a:avLst/>
                            <a:gdLst>
                              <a:gd name="connsiteX0" fmla="*/ 21907 w 409575"/>
                              <a:gd name="connsiteY0" fmla="*/ 64770 h 304800"/>
                              <a:gd name="connsiteX1" fmla="*/ 0 w 409575"/>
                              <a:gd name="connsiteY1" fmla="*/ 64770 h 304800"/>
                              <a:gd name="connsiteX2" fmla="*/ 0 w 409575"/>
                              <a:gd name="connsiteY2" fmla="*/ 0 h 304800"/>
                              <a:gd name="connsiteX3" fmla="*/ 130492 w 409575"/>
                              <a:gd name="connsiteY3" fmla="*/ 0 h 304800"/>
                              <a:gd name="connsiteX4" fmla="*/ 130492 w 409575"/>
                              <a:gd name="connsiteY4" fmla="*/ 64770 h 304800"/>
                              <a:gd name="connsiteX5" fmla="*/ 106013 w 409575"/>
                              <a:gd name="connsiteY5" fmla="*/ 64770 h 304800"/>
                              <a:gd name="connsiteX6" fmla="*/ 128397 w 409575"/>
                              <a:gd name="connsiteY6" fmla="*/ 214027 h 304800"/>
                              <a:gd name="connsiteX7" fmla="*/ 174784 w 409575"/>
                              <a:gd name="connsiteY7" fmla="*/ 0 h 304800"/>
                              <a:gd name="connsiteX8" fmla="*/ 240982 w 409575"/>
                              <a:gd name="connsiteY8" fmla="*/ 0 h 304800"/>
                              <a:gd name="connsiteX9" fmla="*/ 290608 w 409575"/>
                              <a:gd name="connsiteY9" fmla="*/ 214122 h 304800"/>
                              <a:gd name="connsiteX10" fmla="*/ 308419 w 409575"/>
                              <a:gd name="connsiteY10" fmla="*/ 64770 h 304800"/>
                              <a:gd name="connsiteX11" fmla="*/ 285655 w 409575"/>
                              <a:gd name="connsiteY11" fmla="*/ 64770 h 304800"/>
                              <a:gd name="connsiteX12" fmla="*/ 285655 w 409575"/>
                              <a:gd name="connsiteY12" fmla="*/ 0 h 304800"/>
                              <a:gd name="connsiteX13" fmla="*/ 414433 w 409575"/>
                              <a:gd name="connsiteY13" fmla="*/ 0 h 304800"/>
                              <a:gd name="connsiteX14" fmla="*/ 414433 w 409575"/>
                              <a:gd name="connsiteY14" fmla="*/ 64770 h 304800"/>
                              <a:gd name="connsiteX15" fmla="*/ 393002 w 409575"/>
                              <a:gd name="connsiteY15" fmla="*/ 64770 h 304800"/>
                              <a:gd name="connsiteX16" fmla="*/ 354140 w 409575"/>
                              <a:gd name="connsiteY16" fmla="*/ 310134 h 304800"/>
                              <a:gd name="connsiteX17" fmla="*/ 248984 w 409575"/>
                              <a:gd name="connsiteY17" fmla="*/ 310134 h 304800"/>
                              <a:gd name="connsiteX18" fmla="*/ 208312 w 409575"/>
                              <a:gd name="connsiteY18" fmla="*/ 127349 h 304800"/>
                              <a:gd name="connsiteX19" fmla="*/ 166783 w 409575"/>
                              <a:gd name="connsiteY19" fmla="*/ 310134 h 304800"/>
                              <a:gd name="connsiteX20" fmla="*/ 65722 w 409575"/>
                              <a:gd name="connsiteY20" fmla="*/ 310134 h 304800"/>
                              <a:gd name="connsiteX21" fmla="*/ 21907 w 409575"/>
                              <a:gd name="connsiteY21" fmla="*/ 64770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409575" h="304800">
                                <a:moveTo>
                                  <a:pt x="21907" y="64770"/>
                                </a:moveTo>
                                <a:lnTo>
                                  <a:pt x="0" y="64770"/>
                                </a:lnTo>
                                <a:lnTo>
                                  <a:pt x="0" y="0"/>
                                </a:lnTo>
                                <a:lnTo>
                                  <a:pt x="130492" y="0"/>
                                </a:lnTo>
                                <a:lnTo>
                                  <a:pt x="130492" y="64770"/>
                                </a:lnTo>
                                <a:lnTo>
                                  <a:pt x="106013" y="64770"/>
                                </a:lnTo>
                                <a:lnTo>
                                  <a:pt x="128397" y="214027"/>
                                </a:lnTo>
                                <a:lnTo>
                                  <a:pt x="174784" y="0"/>
                                </a:lnTo>
                                <a:lnTo>
                                  <a:pt x="240982" y="0"/>
                                </a:lnTo>
                                <a:lnTo>
                                  <a:pt x="290608" y="214122"/>
                                </a:lnTo>
                                <a:lnTo>
                                  <a:pt x="308419" y="64770"/>
                                </a:lnTo>
                                <a:lnTo>
                                  <a:pt x="285655" y="64770"/>
                                </a:lnTo>
                                <a:lnTo>
                                  <a:pt x="285655" y="0"/>
                                </a:lnTo>
                                <a:lnTo>
                                  <a:pt x="414433" y="0"/>
                                </a:lnTo>
                                <a:lnTo>
                                  <a:pt x="414433" y="64770"/>
                                </a:lnTo>
                                <a:lnTo>
                                  <a:pt x="393002" y="64770"/>
                                </a:lnTo>
                                <a:lnTo>
                                  <a:pt x="354140" y="310134"/>
                                </a:lnTo>
                                <a:lnTo>
                                  <a:pt x="248984" y="310134"/>
                                </a:lnTo>
                                <a:lnTo>
                                  <a:pt x="208312" y="127349"/>
                                </a:lnTo>
                                <a:lnTo>
                                  <a:pt x="166783" y="310134"/>
                                </a:lnTo>
                                <a:lnTo>
                                  <a:pt x="65722" y="310134"/>
                                </a:lnTo>
                                <a:lnTo>
                                  <a:pt x="21907" y="64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: Shape 7"/>
                        <wps:cNvSpPr/>
                        <wps:spPr>
                          <a:xfrm>
                            <a:off x="1431773" y="458979"/>
                            <a:ext cx="276225" cy="304800"/>
                          </a:xfrm>
                          <a:custGeom>
                            <a:avLst/>
                            <a:gdLst>
                              <a:gd name="connsiteX0" fmla="*/ 0 w 276225"/>
                              <a:gd name="connsiteY0" fmla="*/ 244983 h 304800"/>
                              <a:gd name="connsiteX1" fmla="*/ 23717 w 276225"/>
                              <a:gd name="connsiteY1" fmla="*/ 244983 h 304800"/>
                              <a:gd name="connsiteX2" fmla="*/ 70675 w 276225"/>
                              <a:gd name="connsiteY2" fmla="*/ 0 h 304800"/>
                              <a:gd name="connsiteX3" fmla="*/ 211455 w 276225"/>
                              <a:gd name="connsiteY3" fmla="*/ 0 h 304800"/>
                              <a:gd name="connsiteX4" fmla="*/ 257937 w 276225"/>
                              <a:gd name="connsiteY4" fmla="*/ 244983 h 304800"/>
                              <a:gd name="connsiteX5" fmla="*/ 279844 w 276225"/>
                              <a:gd name="connsiteY5" fmla="*/ 244983 h 304800"/>
                              <a:gd name="connsiteX6" fmla="*/ 279844 w 276225"/>
                              <a:gd name="connsiteY6" fmla="*/ 310229 h 304800"/>
                              <a:gd name="connsiteX7" fmla="*/ 174784 w 276225"/>
                              <a:gd name="connsiteY7" fmla="*/ 310229 h 304800"/>
                              <a:gd name="connsiteX8" fmla="*/ 164973 w 276225"/>
                              <a:gd name="connsiteY8" fmla="*/ 234696 h 304800"/>
                              <a:gd name="connsiteX9" fmla="*/ 112681 w 276225"/>
                              <a:gd name="connsiteY9" fmla="*/ 234696 h 304800"/>
                              <a:gd name="connsiteX10" fmla="*/ 103251 w 276225"/>
                              <a:gd name="connsiteY10" fmla="*/ 310229 h 304800"/>
                              <a:gd name="connsiteX11" fmla="*/ 0 w 276225"/>
                              <a:gd name="connsiteY11" fmla="*/ 310229 h 304800"/>
                              <a:gd name="connsiteX12" fmla="*/ 0 w 276225"/>
                              <a:gd name="connsiteY12" fmla="*/ 244983 h 304800"/>
                              <a:gd name="connsiteX13" fmla="*/ 159639 w 276225"/>
                              <a:gd name="connsiteY13" fmla="*/ 177927 h 304800"/>
                              <a:gd name="connsiteX14" fmla="*/ 139541 w 276225"/>
                              <a:gd name="connsiteY14" fmla="*/ 52769 h 304800"/>
                              <a:gd name="connsiteX15" fmla="*/ 118967 w 276225"/>
                              <a:gd name="connsiteY15" fmla="*/ 177927 h 304800"/>
                              <a:gd name="connsiteX16" fmla="*/ 159639 w 276225"/>
                              <a:gd name="connsiteY16" fmla="*/ 177927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225" h="304800">
                                <a:moveTo>
                                  <a:pt x="0" y="244983"/>
                                </a:moveTo>
                                <a:lnTo>
                                  <a:pt x="23717" y="244983"/>
                                </a:lnTo>
                                <a:lnTo>
                                  <a:pt x="70675" y="0"/>
                                </a:lnTo>
                                <a:lnTo>
                                  <a:pt x="211455" y="0"/>
                                </a:lnTo>
                                <a:lnTo>
                                  <a:pt x="257937" y="244983"/>
                                </a:lnTo>
                                <a:lnTo>
                                  <a:pt x="279844" y="244983"/>
                                </a:lnTo>
                                <a:lnTo>
                                  <a:pt x="279844" y="310229"/>
                                </a:lnTo>
                                <a:lnTo>
                                  <a:pt x="174784" y="310229"/>
                                </a:lnTo>
                                <a:lnTo>
                                  <a:pt x="164973" y="234696"/>
                                </a:lnTo>
                                <a:lnTo>
                                  <a:pt x="112681" y="234696"/>
                                </a:lnTo>
                                <a:lnTo>
                                  <a:pt x="103251" y="310229"/>
                                </a:lnTo>
                                <a:lnTo>
                                  <a:pt x="0" y="310229"/>
                                </a:lnTo>
                                <a:lnTo>
                                  <a:pt x="0" y="244983"/>
                                </a:lnTo>
                                <a:close/>
                                <a:moveTo>
                                  <a:pt x="159639" y="177927"/>
                                </a:moveTo>
                                <a:lnTo>
                                  <a:pt x="139541" y="52769"/>
                                </a:lnTo>
                                <a:lnTo>
                                  <a:pt x="118967" y="177927"/>
                                </a:lnTo>
                                <a:lnTo>
                                  <a:pt x="159639" y="17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1AD5EE" id="Group 2" o:spid="_x0000_s1026" alt="The University of Iowa" style="position:absolute;margin-left:.6pt;margin-top:39.4pt;width:105.85pt;height:31.15pt;z-index:-251658236;mso-position-horizontal-relative:margin;mso-position-vertical-relative:page;mso-width-relative:margin;mso-height-relative:margin" coordorigin="6404,4589" coordsize="10668,31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">
              <v:group id="Graphic 1" o:spid="_x0000_s1027" style="position:absolute;left:6404;top:4589;width:10668;height:3048" coordorigin="6404,4589" coordsize="10668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<v:shape id="Freeform: Shape 4" o:spid="_x0000_s1028" style="position:absolute;left:6404;top:4589;width:1333;height:3048;visibility:visible;mso-wrap-style:square;v-text-anchor:middle" coordsize="13335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" path="m137636,64770r-25050,l112586,244888r25050,l137636,310134,,310134,,244888r25051,l25051,64770,,64770,,,137636,r,64770xe" fillcolor="#fed600" stroked="f">
                  <v:stroke joinstyle="miter"/>
                  <v:path arrowok="t" o:connecttype="custom" o:connectlocs="137636,64770;112586,64770;112586,244888;137636,244888;137636,310134;0,310134;0,244888;25051,244888;25051,64770;0,64770;0,0;137636,0;137636,64770" o:connectangles="0,0,0,0,0,0,0,0,0,0,0,0,0"/>
                </v:shape>
                <v:shape id="Freeform: Shape 5" o:spid="_x0000_s1029" style="position:absolute;left:8035;top:4589;width:2190;height:3048;visibility:visible;mso-wrap-style:square;v-text-anchor:middle" coordsize="219075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" path="m159639,310229r-99727,c23717,310229,,286512,,247650l,62579c,24098,24098,,59912,r99727,c195834,,219551,24098,219551,62579r,185071c219456,286036,195358,310229,159639,310229xm131445,244983r,-180213l88106,64770r,180118l131445,244888r,95xe" fillcolor="#fed600" stroked="f">
                  <v:stroke joinstyle="miter"/>
                  <v:path arrowok="t" o:connecttype="custom" o:connectlocs="159639,310229;59912,310229;0,247650;0,62579;59912,0;159639,0;219551,62579;219551,247650;159639,310229;131445,244983;131445,64770;88106,64770;88106,244888;131445,244888" o:connectangles="0,0,0,0,0,0,0,0,0,0,0,0,0,0"/>
                </v:shape>
                <v:shape id="Freeform: Shape 6" o:spid="_x0000_s1030" style="position:absolute;left:10402;top:4589;width:4095;height:3048;visibility:visible;mso-wrap-style:square;v-text-anchor:middle" coordsize="409575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" path="m21907,64770l,64770,,,130492,r,64770l106013,64770r22384,149257l174784,r66198,l290608,214122,308419,64770r-22764,l285655,,414433,r,64770l393002,64770,354140,310134r-105156,l208312,127349,166783,310134r-101061,l21907,64770xe" fillcolor="#fed600" stroked="f">
                  <v:stroke joinstyle="miter"/>
                  <v:path arrowok="t" o:connecttype="custom" o:connectlocs="21907,64770;0,64770;0,0;130492,0;130492,64770;106013,64770;128397,214027;174784,0;240982,0;290608,214122;308419,64770;285655,64770;285655,0;414433,0;414433,64770;393002,64770;354140,310134;248984,310134;208312,127349;166783,310134;65722,310134;21907,64770" o:connectangles="0,0,0,0,0,0,0,0,0,0,0,0,0,0,0,0,0,0,0,0,0,0"/>
                </v:shape>
                <v:shape id="Freeform: Shape 7" o:spid="_x0000_s1031" style="position:absolute;left:14317;top:4589;width:2762;height:3048;visibility:visible;mso-wrap-style:square;v-text-anchor:middle" coordsize="276225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" path="m,244983r23717,l70675,,211455,r46482,244983l279844,244983r,65246l174784,310229r-9811,-75533l112681,234696r-9430,75533l,310229,,244983xm159639,177927l139541,52769,118967,177927r40672,xe" fillcolor="#fed600" stroked="f">
                  <v:stroke joinstyle="miter"/>
                  <v:path arrowok="t" o:connecttype="custom" o:connectlocs="0,244983;23717,244983;70675,0;211455,0;257937,244983;279844,244983;279844,310229;174784,310229;164973,234696;112681,234696;103251,310229;0,310229;0,244983;159639,177927;139541,52769;118967,177927;159639,177927" o:connectangles="0,0,0,0,0,0,0,0,0,0,0,0,0,0,0,0,0"/>
                </v:shape>
              </v:group>
              <w10:wrap anchorx="margin" anchory="page"/>
            </v:group>
          </w:pict>
        </mc:Fallback>
      </mc:AlternateContent>
    </w:r>
    <w:r w:rsidR="00B43051">
      <w:t>Pomerantz Career Center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225pt;height:225pt" o:bullet="t">
        <v:imagedata r:id="rId1" o:title="s"/>
      </v:shape>
    </w:pict>
  </w:numPicBullet>
  <w:numPicBullet w:numPicBulletId="1">
    <w:pict>
      <v:shape id="_x0000_i1171" type="#_x0000_t75" style="width:935.5pt;height:954.5pt" o:bullet="t">
        <v:imagedata r:id="rId2" o:title="f"/>
      </v:shape>
    </w:pict>
  </w:numPicBullet>
  <w:numPicBullet w:numPicBulletId="2">
    <w:pict>
      <v:shape id="_x0000_i1172" type="#_x0000_t75" style="width:1564pt;height:448pt" o:bullet="t">
        <v:imagedata r:id="rId3" o:title="Untitled-1"/>
      </v:shape>
    </w:pict>
  </w:numPicBullet>
  <w:numPicBullet w:numPicBulletId="3">
    <w:pict>
      <v:shape id="_x0000_i1173" type="#_x0000_t75" style="width:391.5pt;height:393pt" o:bullet="t">
        <v:imagedata r:id="rId4" o:title="Asset 1"/>
      </v:shape>
    </w:pict>
  </w:numPicBullet>
  <w:abstractNum w:abstractNumId="0" w15:restartNumberingAfterBreak="0">
    <w:nsid w:val="FFFFFF7C"/>
    <w:multiLevelType w:val="singleLevel"/>
    <w:tmpl w:val="FDA8D9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4DC495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6E481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5A7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78EE3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3ED02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84BE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82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4022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A04B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6652A"/>
    <w:multiLevelType w:val="multilevel"/>
    <w:tmpl w:val="9938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44F71CC"/>
    <w:multiLevelType w:val="multilevel"/>
    <w:tmpl w:val="51465480"/>
    <w:numStyleLink w:val="WRPbulletlist"/>
  </w:abstractNum>
  <w:abstractNum w:abstractNumId="12" w15:restartNumberingAfterBreak="0">
    <w:nsid w:val="0E797985"/>
    <w:multiLevelType w:val="multilevel"/>
    <w:tmpl w:val="6E7E4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04C6B6E"/>
    <w:multiLevelType w:val="multilevel"/>
    <w:tmpl w:val="51465480"/>
    <w:numStyleLink w:val="WRPbulletlist"/>
  </w:abstractNum>
  <w:abstractNum w:abstractNumId="14" w15:restartNumberingAfterBreak="0">
    <w:nsid w:val="1C255B03"/>
    <w:multiLevelType w:val="multilevel"/>
    <w:tmpl w:val="EF2E6314"/>
    <w:lvl w:ilvl="0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Theme="minorHAnsi" w:hAnsiTheme="minorHAnsi" w:cs="Arial" w:hint="default"/>
        <w:b w:val="0"/>
        <w:i w:val="0"/>
        <w:color w:val="000000"/>
        <w:spacing w:val="8"/>
        <w:sz w:val="20"/>
      </w:rPr>
    </w:lvl>
    <w:lvl w:ilvl="1">
      <w:start w:val="1"/>
      <w:numFmt w:val="bullet"/>
      <w:lvlText w:val="○"/>
      <w:lvlJc w:val="left"/>
      <w:pPr>
        <w:tabs>
          <w:tab w:val="num" w:pos="1418"/>
        </w:tabs>
        <w:ind w:left="1418" w:hanging="284"/>
      </w:pPr>
      <w:rPr>
        <w:rFonts w:asciiTheme="minorHAnsi" w:hAnsiTheme="minorHAnsi" w:cs="Times New Roman" w:hint="default"/>
        <w:b w:val="0"/>
        <w:i w:val="0"/>
        <w:color w:val="auto"/>
        <w:sz w:val="20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Theme="minorHAnsi" w:hAnsiTheme="minorHAnsi" w:cs="Times New Roman" w:hint="default"/>
        <w:b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pacing w:val="-20"/>
        <w:sz w:val="20"/>
        <w:szCs w:val="20"/>
      </w:rPr>
    </w:lvl>
    <w:lvl w:ilvl="4">
      <w:start w:val="1"/>
      <w:numFmt w:val="decimal"/>
      <w:lvlText w:val="%4.%5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pacing w:val="-20"/>
        <w:sz w:val="20"/>
        <w:szCs w:val="20"/>
      </w:rPr>
    </w:lvl>
    <w:lvl w:ilvl="5">
      <w:start w:val="1"/>
      <w:numFmt w:val="decimal"/>
      <w:lvlText w:val="%4.%5.%6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pacing w:val="-2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1985"/>
        </w:tabs>
        <w:ind w:left="1985" w:hanging="567"/>
      </w:pPr>
      <w:rPr>
        <w:rFonts w:asciiTheme="minorHAnsi" w:hAnsiTheme="minorHAnsi" w:hint="default"/>
        <w:b w:val="0"/>
        <w:i w:val="0"/>
        <w:color w:val="auto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2552"/>
        </w:tabs>
        <w:ind w:left="2552" w:hanging="567"/>
      </w:pPr>
      <w:rPr>
        <w:rFonts w:asciiTheme="minorHAnsi" w:hAnsiTheme="minorHAnsi" w:hint="default"/>
        <w:b w:val="0"/>
        <w:i w:val="0"/>
        <w:color w:val="auto"/>
        <w:sz w:val="20"/>
        <w:szCs w:val="20"/>
      </w:rPr>
    </w:lvl>
  </w:abstractNum>
  <w:abstractNum w:abstractNumId="15" w15:restartNumberingAfterBreak="0">
    <w:nsid w:val="20150B8F"/>
    <w:multiLevelType w:val="hybridMultilevel"/>
    <w:tmpl w:val="017C4D62"/>
    <w:lvl w:ilvl="0" w:tplc="0E122170">
      <w:start w:val="1"/>
      <w:numFmt w:val="decimal"/>
      <w:pStyle w:val="numberbulle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896AC8"/>
    <w:multiLevelType w:val="multilevel"/>
    <w:tmpl w:val="9F88B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0AA4CD6"/>
    <w:multiLevelType w:val="hybridMultilevel"/>
    <w:tmpl w:val="79DA08DA"/>
    <w:lvl w:ilvl="0" w:tplc="D6C277B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E6263C"/>
    <w:multiLevelType w:val="hybridMultilevel"/>
    <w:tmpl w:val="0BC85CB0"/>
    <w:lvl w:ilvl="0" w:tplc="36247D3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03398A"/>
    <w:multiLevelType w:val="multilevel"/>
    <w:tmpl w:val="51465480"/>
    <w:numStyleLink w:val="WRPbulletlist"/>
  </w:abstractNum>
  <w:abstractNum w:abstractNumId="20" w15:restartNumberingAfterBreak="0">
    <w:nsid w:val="289B6E5A"/>
    <w:multiLevelType w:val="multilevel"/>
    <w:tmpl w:val="51465480"/>
    <w:numStyleLink w:val="WRPbulletlist"/>
  </w:abstractNum>
  <w:abstractNum w:abstractNumId="21" w15:restartNumberingAfterBreak="0">
    <w:nsid w:val="2BE40A53"/>
    <w:multiLevelType w:val="multilevel"/>
    <w:tmpl w:val="F3C8F798"/>
    <w:lvl w:ilvl="0">
      <w:start w:val="1"/>
      <w:numFmt w:val="upperLetter"/>
      <w:lvlText w:val="Appendix %1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1">
      <w:start w:val="1"/>
      <w:numFmt w:val="decimal"/>
      <w:pStyle w:val="WRPAppendixHeading2"/>
      <w:lvlText w:val="Appendix %1.%2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2">
      <w:start w:val="1"/>
      <w:numFmt w:val="decimal"/>
      <w:pStyle w:val="IPNAppendixHeading3"/>
      <w:lvlText w:val="Appendix %1.%2.%3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0D81BB3"/>
    <w:multiLevelType w:val="multilevel"/>
    <w:tmpl w:val="9D14B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3C600B3"/>
    <w:multiLevelType w:val="multilevel"/>
    <w:tmpl w:val="51465480"/>
    <w:numStyleLink w:val="WRPbulletlist"/>
  </w:abstractNum>
  <w:abstractNum w:abstractNumId="24" w15:restartNumberingAfterBreak="0">
    <w:nsid w:val="354D7979"/>
    <w:multiLevelType w:val="singleLevel"/>
    <w:tmpl w:val="E050141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</w:abstractNum>
  <w:abstractNum w:abstractNumId="25" w15:restartNumberingAfterBreak="0">
    <w:nsid w:val="35617BF2"/>
    <w:multiLevelType w:val="multilevel"/>
    <w:tmpl w:val="F6907AD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3B173080"/>
    <w:multiLevelType w:val="multilevel"/>
    <w:tmpl w:val="51465480"/>
    <w:styleLink w:val="WRP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1">
      <w:start w:val="1"/>
      <w:numFmt w:val="bullet"/>
      <w:lvlText w:val="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8E1"/>
      </w:rPr>
    </w:lvl>
    <w:lvl w:ilvl="3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b w:val="0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C0F53FE"/>
    <w:multiLevelType w:val="hybridMultilevel"/>
    <w:tmpl w:val="5A48DB1E"/>
    <w:lvl w:ilvl="0" w:tplc="0C6268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4851D0"/>
    <w:multiLevelType w:val="hybridMultilevel"/>
    <w:tmpl w:val="3E54AA92"/>
    <w:lvl w:ilvl="0" w:tplc="58BC92F4">
      <w:start w:val="1"/>
      <w:numFmt w:val="bullet"/>
      <w:pStyle w:val="Subtitle"/>
      <w:lvlText w:val=""/>
      <w:lvlJc w:val="left"/>
      <w:pPr>
        <w:ind w:left="171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872ABB"/>
    <w:multiLevelType w:val="hybridMultilevel"/>
    <w:tmpl w:val="F856C394"/>
    <w:lvl w:ilvl="0" w:tplc="D6C277B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9440009"/>
    <w:multiLevelType w:val="multilevel"/>
    <w:tmpl w:val="49BACF22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CD00" w:themeColor="accent1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FB3D09"/>
    <w:multiLevelType w:val="multilevel"/>
    <w:tmpl w:val="F6907AD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50CB4699"/>
    <w:multiLevelType w:val="multilevel"/>
    <w:tmpl w:val="51465480"/>
    <w:numStyleLink w:val="WRPbulletlist"/>
  </w:abstractNum>
  <w:abstractNum w:abstractNumId="33" w15:restartNumberingAfterBreak="0">
    <w:nsid w:val="52CE6FE3"/>
    <w:multiLevelType w:val="multilevel"/>
    <w:tmpl w:val="51465480"/>
    <w:numStyleLink w:val="WRPbulletlist"/>
  </w:abstractNum>
  <w:abstractNum w:abstractNumId="34" w15:restartNumberingAfterBreak="0">
    <w:nsid w:val="5B854F91"/>
    <w:multiLevelType w:val="multilevel"/>
    <w:tmpl w:val="AD980A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A8E1"/>
      </w:rPr>
    </w:lvl>
    <w:lvl w:ilvl="1">
      <w:start w:val="1"/>
      <w:numFmt w:val="lowerRoman"/>
      <w:lvlText w:val="%2)"/>
      <w:lvlJc w:val="left"/>
      <w:pPr>
        <w:ind w:left="360" w:hanging="360"/>
      </w:pPr>
      <w:rPr>
        <w:rFonts w:hint="default"/>
        <w:color w:val="00A8E1"/>
      </w:rPr>
    </w:lvl>
    <w:lvl w:ilvl="2">
      <w:start w:val="1"/>
      <w:numFmt w:val="lowerLetter"/>
      <w:lvlText w:val="%3)"/>
      <w:lvlJc w:val="left"/>
      <w:pPr>
        <w:ind w:left="360" w:hanging="360"/>
      </w:pPr>
      <w:rPr>
        <w:rFonts w:hint="default"/>
        <w:color w:val="00A8E1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5E7D3612"/>
    <w:multiLevelType w:val="multilevel"/>
    <w:tmpl w:val="8480C2EC"/>
    <w:lvl w:ilvl="0">
      <w:start w:val="1"/>
      <w:numFmt w:val="decimal"/>
      <w:pStyle w:val="WRPHeading1"/>
      <w:lvlText w:val="%1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000000" w:themeColor="text1"/>
        <w:spacing w:val="8"/>
        <w:sz w:val="32"/>
        <w:szCs w:val="28"/>
      </w:rPr>
    </w:lvl>
    <w:lvl w:ilvl="1">
      <w:start w:val="1"/>
      <w:numFmt w:val="decimal"/>
      <w:pStyle w:val="WRPHeading2"/>
      <w:lvlText w:val="%1.%2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auto"/>
        <w:sz w:val="28"/>
        <w:szCs w:val="24"/>
      </w:rPr>
    </w:lvl>
    <w:lvl w:ilvl="2">
      <w:start w:val="1"/>
      <w:numFmt w:val="decimal"/>
      <w:pStyle w:val="WRPHeading3"/>
      <w:lvlText w:val="%1.%2.%3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WRPHeading4"/>
      <w:lvlText w:val="%1.%2.%3.%4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i w:val="0"/>
        <w:color w:val="000000"/>
        <w:spacing w:val="0"/>
        <w:sz w:val="28"/>
        <w:szCs w:val="20"/>
      </w:rPr>
    </w:lvl>
    <w:lvl w:ilvl="4">
      <w:start w:val="1"/>
      <w:numFmt w:val="none"/>
      <w:pStyle w:val="WRPHeading5"/>
      <w:lvlText w:val="1.1.1.1.1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sz w:val="24"/>
      </w:rPr>
    </w:lvl>
    <w:lvl w:ilvl="5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</w:abstractNum>
  <w:abstractNum w:abstractNumId="36" w15:restartNumberingAfterBreak="0">
    <w:nsid w:val="6B52749A"/>
    <w:multiLevelType w:val="hybridMultilevel"/>
    <w:tmpl w:val="61CAEBB8"/>
    <w:lvl w:ilvl="0" w:tplc="775C66C4">
      <w:start w:val="1"/>
      <w:numFmt w:val="bullet"/>
      <w:pStyle w:val="WRPBullet5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2F21CA"/>
    <w:multiLevelType w:val="multilevel"/>
    <w:tmpl w:val="FA180A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A8E1"/>
      </w:rPr>
    </w:lvl>
    <w:lvl w:ilvl="1">
      <w:start w:val="1"/>
      <w:numFmt w:val="lowerRoman"/>
      <w:lvlText w:val="%2)"/>
      <w:lvlJc w:val="left"/>
      <w:pPr>
        <w:ind w:left="360" w:hanging="288"/>
      </w:pPr>
      <w:rPr>
        <w:rFonts w:hint="default"/>
        <w:color w:val="00A8E1"/>
      </w:rPr>
    </w:lvl>
    <w:lvl w:ilvl="2">
      <w:start w:val="1"/>
      <w:numFmt w:val="upperRoman"/>
      <w:lvlText w:val="%3)"/>
      <w:lvlJc w:val="left"/>
      <w:pPr>
        <w:ind w:left="360" w:hanging="288"/>
      </w:pPr>
      <w:rPr>
        <w:rFonts w:hint="default"/>
        <w:color w:val="00A8E1"/>
      </w:rPr>
    </w:lvl>
    <w:lvl w:ilvl="3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  <w:color w:val="00A8E1"/>
      </w:rPr>
    </w:lvl>
    <w:lvl w:ilvl="4">
      <w:start w:val="1"/>
      <w:numFmt w:val="bullet"/>
      <w:lvlText w:val="◦"/>
      <w:lvlJc w:val="left"/>
      <w:pPr>
        <w:ind w:left="360" w:hanging="288"/>
      </w:pPr>
      <w:rPr>
        <w:rFonts w:ascii="Verdana" w:hAnsi="Verdana" w:hint="default"/>
        <w:color w:val="00A8E1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356227324">
    <w:abstractNumId w:val="28"/>
  </w:num>
  <w:num w:numId="2" w16cid:durableId="1066954801">
    <w:abstractNumId w:val="15"/>
  </w:num>
  <w:num w:numId="3" w16cid:durableId="1092966188">
    <w:abstractNumId w:val="26"/>
  </w:num>
  <w:num w:numId="4" w16cid:durableId="1883053338">
    <w:abstractNumId w:val="23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00A8E1"/>
          <w:sz w:val="22"/>
        </w:rPr>
      </w:lvl>
    </w:lvlOverride>
    <w:lvlOverride w:ilvl="1">
      <w:lvl w:ilvl="1">
        <w:start w:val="1"/>
        <w:numFmt w:val="bullet"/>
        <w:lvlText w:val=""/>
        <w:lvlJc w:val="left"/>
        <w:pPr>
          <w:ind w:left="360" w:hanging="360"/>
        </w:pPr>
        <w:rPr>
          <w:rFonts w:ascii="Symbol" w:hAnsi="Symbol" w:hint="default"/>
          <w:color w:val="00A8E1"/>
          <w:sz w:val="22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360" w:hanging="360"/>
        </w:pPr>
        <w:rPr>
          <w:rFonts w:ascii="Wingdings" w:hAnsi="Wingdings" w:hint="default"/>
          <w:color w:val="00A8E1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360" w:hanging="360"/>
        </w:pPr>
        <w:rPr>
          <w:rFonts w:ascii="Verdana" w:hAnsi="Verdana" w:hint="default"/>
          <w:b w:val="0"/>
          <w:color w:val="00A8E1"/>
        </w:rPr>
      </w:lvl>
    </w:lvlOverride>
    <w:lvlOverride w:ilvl="4">
      <w:lvl w:ilvl="4">
        <w:start w:val="1"/>
        <w:numFmt w:val="bullet"/>
        <w:lvlText w:val="◦"/>
        <w:lvlJc w:val="left"/>
        <w:pPr>
          <w:ind w:left="360" w:hanging="360"/>
        </w:pPr>
        <w:rPr>
          <w:rFonts w:ascii="Verdana" w:hAnsi="Verdana" w:hint="default"/>
          <w:color w:val="00A8E1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" w16cid:durableId="754596745">
    <w:abstractNumId w:val="21"/>
  </w:num>
  <w:num w:numId="6" w16cid:durableId="1470983">
    <w:abstractNumId w:val="14"/>
  </w:num>
  <w:num w:numId="7" w16cid:durableId="1188521220">
    <w:abstractNumId w:val="35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CD00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FFCD00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8" w16cid:durableId="1324774930">
    <w:abstractNumId w:val="19"/>
  </w:num>
  <w:num w:numId="9" w16cid:durableId="1420172463">
    <w:abstractNumId w:val="37"/>
  </w:num>
  <w:num w:numId="10" w16cid:durableId="1057360920">
    <w:abstractNumId w:val="20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"/>
        <w:lvlJc w:val="left"/>
        <w:pPr>
          <w:ind w:left="360" w:hanging="360"/>
        </w:pPr>
        <w:rPr>
          <w:rFonts w:ascii="Symbol" w:hAnsi="Symbol" w:hint="default"/>
          <w:color w:val="00A8E1"/>
          <w:sz w:val="22"/>
        </w:rPr>
      </w:lvl>
    </w:lvlOverride>
  </w:num>
  <w:num w:numId="11" w16cid:durableId="218322788">
    <w:abstractNumId w:val="34"/>
  </w:num>
  <w:num w:numId="12" w16cid:durableId="1153907353">
    <w:abstractNumId w:val="11"/>
  </w:num>
  <w:num w:numId="13" w16cid:durableId="589236633">
    <w:abstractNumId w:val="13"/>
  </w:num>
  <w:num w:numId="14" w16cid:durableId="1964073703">
    <w:abstractNumId w:val="33"/>
  </w:num>
  <w:num w:numId="15" w16cid:durableId="2138453844">
    <w:abstractNumId w:val="32"/>
  </w:num>
  <w:num w:numId="16" w16cid:durableId="1152866361">
    <w:abstractNumId w:val="24"/>
  </w:num>
  <w:num w:numId="17" w16cid:durableId="814882107">
    <w:abstractNumId w:val="30"/>
  </w:num>
  <w:num w:numId="18" w16cid:durableId="33373209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75013615">
    <w:abstractNumId w:val="31"/>
  </w:num>
  <w:num w:numId="20" w16cid:durableId="714699972">
    <w:abstractNumId w:val="18"/>
  </w:num>
  <w:num w:numId="21" w16cid:durableId="1572348824">
    <w:abstractNumId w:val="17"/>
  </w:num>
  <w:num w:numId="22" w16cid:durableId="619841146">
    <w:abstractNumId w:val="29"/>
  </w:num>
  <w:num w:numId="23" w16cid:durableId="154227967">
    <w:abstractNumId w:val="27"/>
  </w:num>
  <w:num w:numId="24" w16cid:durableId="1860730122">
    <w:abstractNumId w:val="36"/>
  </w:num>
  <w:num w:numId="25" w16cid:durableId="2026125192">
    <w:abstractNumId w:val="25"/>
  </w:num>
  <w:num w:numId="26" w16cid:durableId="1492914539">
    <w:abstractNumId w:val="0"/>
  </w:num>
  <w:num w:numId="27" w16cid:durableId="1167138088">
    <w:abstractNumId w:val="1"/>
  </w:num>
  <w:num w:numId="28" w16cid:durableId="505828652">
    <w:abstractNumId w:val="2"/>
  </w:num>
  <w:num w:numId="29" w16cid:durableId="1527060247">
    <w:abstractNumId w:val="3"/>
  </w:num>
  <w:num w:numId="30" w16cid:durableId="750009039">
    <w:abstractNumId w:val="8"/>
  </w:num>
  <w:num w:numId="31" w16cid:durableId="1269384292">
    <w:abstractNumId w:val="4"/>
  </w:num>
  <w:num w:numId="32" w16cid:durableId="14886288">
    <w:abstractNumId w:val="5"/>
  </w:num>
  <w:num w:numId="33" w16cid:durableId="1161115571">
    <w:abstractNumId w:val="6"/>
  </w:num>
  <w:num w:numId="34" w16cid:durableId="394281306">
    <w:abstractNumId w:val="7"/>
  </w:num>
  <w:num w:numId="35" w16cid:durableId="1082528667">
    <w:abstractNumId w:val="9"/>
  </w:num>
  <w:num w:numId="36" w16cid:durableId="636884279">
    <w:abstractNumId w:val="16"/>
  </w:num>
  <w:num w:numId="37" w16cid:durableId="1979874932">
    <w:abstractNumId w:val="22"/>
  </w:num>
  <w:num w:numId="38" w16cid:durableId="1882091919">
    <w:abstractNumId w:val="10"/>
  </w:num>
  <w:num w:numId="39" w16cid:durableId="1707676804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embedTrueTypeFont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pt-PT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7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911"/>
    <w:rsid w:val="0000284D"/>
    <w:rsid w:val="00003A3A"/>
    <w:rsid w:val="00006949"/>
    <w:rsid w:val="00007CEE"/>
    <w:rsid w:val="000130F7"/>
    <w:rsid w:val="00024148"/>
    <w:rsid w:val="00042678"/>
    <w:rsid w:val="0004377D"/>
    <w:rsid w:val="0005159A"/>
    <w:rsid w:val="00056A8B"/>
    <w:rsid w:val="00064050"/>
    <w:rsid w:val="000B1215"/>
    <w:rsid w:val="000B1604"/>
    <w:rsid w:val="000B2187"/>
    <w:rsid w:val="000C06A6"/>
    <w:rsid w:val="000C335C"/>
    <w:rsid w:val="000C3E88"/>
    <w:rsid w:val="000C607A"/>
    <w:rsid w:val="000D1A7D"/>
    <w:rsid w:val="000D36F8"/>
    <w:rsid w:val="000D3AD4"/>
    <w:rsid w:val="000D6D7F"/>
    <w:rsid w:val="000E1D58"/>
    <w:rsid w:val="000E1DC9"/>
    <w:rsid w:val="000E4E2B"/>
    <w:rsid w:val="000E6685"/>
    <w:rsid w:val="000F0238"/>
    <w:rsid w:val="000F02E2"/>
    <w:rsid w:val="000F3C48"/>
    <w:rsid w:val="000F59E4"/>
    <w:rsid w:val="0010058A"/>
    <w:rsid w:val="001072EB"/>
    <w:rsid w:val="00110E64"/>
    <w:rsid w:val="00111BB6"/>
    <w:rsid w:val="00113CC8"/>
    <w:rsid w:val="0012066D"/>
    <w:rsid w:val="0012075A"/>
    <w:rsid w:val="00122FC1"/>
    <w:rsid w:val="00124F28"/>
    <w:rsid w:val="00140B7F"/>
    <w:rsid w:val="001556EA"/>
    <w:rsid w:val="00164E03"/>
    <w:rsid w:val="00166430"/>
    <w:rsid w:val="0016707E"/>
    <w:rsid w:val="0017348D"/>
    <w:rsid w:val="001755DF"/>
    <w:rsid w:val="00181622"/>
    <w:rsid w:val="00187123"/>
    <w:rsid w:val="00192029"/>
    <w:rsid w:val="001A30DC"/>
    <w:rsid w:val="001A6CE6"/>
    <w:rsid w:val="001B0133"/>
    <w:rsid w:val="001B07AC"/>
    <w:rsid w:val="001B4A26"/>
    <w:rsid w:val="001B7FBF"/>
    <w:rsid w:val="001C2196"/>
    <w:rsid w:val="001C4083"/>
    <w:rsid w:val="001C4306"/>
    <w:rsid w:val="001C65BB"/>
    <w:rsid w:val="001D0607"/>
    <w:rsid w:val="001D083A"/>
    <w:rsid w:val="001D51DB"/>
    <w:rsid w:val="001D6230"/>
    <w:rsid w:val="001F2AF1"/>
    <w:rsid w:val="00200BAA"/>
    <w:rsid w:val="00205953"/>
    <w:rsid w:val="002059A5"/>
    <w:rsid w:val="00207055"/>
    <w:rsid w:val="002137DC"/>
    <w:rsid w:val="00234C19"/>
    <w:rsid w:val="002410C4"/>
    <w:rsid w:val="00250D27"/>
    <w:rsid w:val="00275355"/>
    <w:rsid w:val="00275818"/>
    <w:rsid w:val="00292BD4"/>
    <w:rsid w:val="002A183D"/>
    <w:rsid w:val="002A36AB"/>
    <w:rsid w:val="002A57E9"/>
    <w:rsid w:val="002A6386"/>
    <w:rsid w:val="002B466A"/>
    <w:rsid w:val="002B4C3E"/>
    <w:rsid w:val="002B676D"/>
    <w:rsid w:val="002C0B4E"/>
    <w:rsid w:val="002C39A6"/>
    <w:rsid w:val="002C6ADA"/>
    <w:rsid w:val="002D5D31"/>
    <w:rsid w:val="002D5E4A"/>
    <w:rsid w:val="002D5F25"/>
    <w:rsid w:val="002E20CD"/>
    <w:rsid w:val="002E2C6A"/>
    <w:rsid w:val="002F4BB8"/>
    <w:rsid w:val="003025C3"/>
    <w:rsid w:val="00303D2C"/>
    <w:rsid w:val="00306CED"/>
    <w:rsid w:val="0031576E"/>
    <w:rsid w:val="003157A7"/>
    <w:rsid w:val="00322574"/>
    <w:rsid w:val="00325CEA"/>
    <w:rsid w:val="00330A36"/>
    <w:rsid w:val="003337AB"/>
    <w:rsid w:val="0033492D"/>
    <w:rsid w:val="003353BC"/>
    <w:rsid w:val="00340544"/>
    <w:rsid w:val="00345509"/>
    <w:rsid w:val="00345AE9"/>
    <w:rsid w:val="00346354"/>
    <w:rsid w:val="0035397C"/>
    <w:rsid w:val="00360069"/>
    <w:rsid w:val="00360209"/>
    <w:rsid w:val="00361677"/>
    <w:rsid w:val="003621B8"/>
    <w:rsid w:val="00362399"/>
    <w:rsid w:val="00391FF0"/>
    <w:rsid w:val="00392CDF"/>
    <w:rsid w:val="00395024"/>
    <w:rsid w:val="003A76BD"/>
    <w:rsid w:val="003A7A3C"/>
    <w:rsid w:val="003B711A"/>
    <w:rsid w:val="003C5A5F"/>
    <w:rsid w:val="003D1359"/>
    <w:rsid w:val="003D7361"/>
    <w:rsid w:val="003F0A28"/>
    <w:rsid w:val="003F5DC2"/>
    <w:rsid w:val="0040067E"/>
    <w:rsid w:val="00400C1C"/>
    <w:rsid w:val="0041078C"/>
    <w:rsid w:val="00436098"/>
    <w:rsid w:val="00436A7F"/>
    <w:rsid w:val="00437F45"/>
    <w:rsid w:val="00444625"/>
    <w:rsid w:val="00471717"/>
    <w:rsid w:val="004728F5"/>
    <w:rsid w:val="0047728C"/>
    <w:rsid w:val="00486CAE"/>
    <w:rsid w:val="00497911"/>
    <w:rsid w:val="004B33EC"/>
    <w:rsid w:val="004C22FD"/>
    <w:rsid w:val="004C3DB5"/>
    <w:rsid w:val="004C4C72"/>
    <w:rsid w:val="004C5F30"/>
    <w:rsid w:val="004D13F7"/>
    <w:rsid w:val="004E3AF8"/>
    <w:rsid w:val="004E6E12"/>
    <w:rsid w:val="004F1E84"/>
    <w:rsid w:val="004F6F63"/>
    <w:rsid w:val="00512804"/>
    <w:rsid w:val="00512F4F"/>
    <w:rsid w:val="00522735"/>
    <w:rsid w:val="00522CC8"/>
    <w:rsid w:val="00531933"/>
    <w:rsid w:val="005324DB"/>
    <w:rsid w:val="005404CB"/>
    <w:rsid w:val="005445EB"/>
    <w:rsid w:val="0054717B"/>
    <w:rsid w:val="00550154"/>
    <w:rsid w:val="00550A6C"/>
    <w:rsid w:val="005550EB"/>
    <w:rsid w:val="005566AE"/>
    <w:rsid w:val="00560FC8"/>
    <w:rsid w:val="00563FEB"/>
    <w:rsid w:val="00574863"/>
    <w:rsid w:val="00576D2D"/>
    <w:rsid w:val="00577A5C"/>
    <w:rsid w:val="00584127"/>
    <w:rsid w:val="00586F0C"/>
    <w:rsid w:val="005905BB"/>
    <w:rsid w:val="00593509"/>
    <w:rsid w:val="00594FA0"/>
    <w:rsid w:val="005A10AE"/>
    <w:rsid w:val="005A4AFA"/>
    <w:rsid w:val="005A51C8"/>
    <w:rsid w:val="005D5416"/>
    <w:rsid w:val="005D6104"/>
    <w:rsid w:val="005E7C00"/>
    <w:rsid w:val="005F3228"/>
    <w:rsid w:val="006064B0"/>
    <w:rsid w:val="00607ECC"/>
    <w:rsid w:val="00612F3F"/>
    <w:rsid w:val="00615853"/>
    <w:rsid w:val="006158EF"/>
    <w:rsid w:val="00620652"/>
    <w:rsid w:val="006223B5"/>
    <w:rsid w:val="00624CA5"/>
    <w:rsid w:val="0063257D"/>
    <w:rsid w:val="00636CFE"/>
    <w:rsid w:val="00640C76"/>
    <w:rsid w:val="006442DB"/>
    <w:rsid w:val="00647577"/>
    <w:rsid w:val="0065109C"/>
    <w:rsid w:val="00651281"/>
    <w:rsid w:val="00662C73"/>
    <w:rsid w:val="006642CC"/>
    <w:rsid w:val="00672466"/>
    <w:rsid w:val="00675E03"/>
    <w:rsid w:val="006768A8"/>
    <w:rsid w:val="00676C1D"/>
    <w:rsid w:val="00677783"/>
    <w:rsid w:val="00681491"/>
    <w:rsid w:val="00693662"/>
    <w:rsid w:val="00694A03"/>
    <w:rsid w:val="00696223"/>
    <w:rsid w:val="00697A8B"/>
    <w:rsid w:val="006A5312"/>
    <w:rsid w:val="006B1623"/>
    <w:rsid w:val="006B1B23"/>
    <w:rsid w:val="006B62F7"/>
    <w:rsid w:val="006B68CB"/>
    <w:rsid w:val="006B785B"/>
    <w:rsid w:val="006D1009"/>
    <w:rsid w:val="006D7CA3"/>
    <w:rsid w:val="006E197B"/>
    <w:rsid w:val="006E2E78"/>
    <w:rsid w:val="006E3853"/>
    <w:rsid w:val="006F1211"/>
    <w:rsid w:val="006F5867"/>
    <w:rsid w:val="006F636F"/>
    <w:rsid w:val="006F6969"/>
    <w:rsid w:val="00702F3D"/>
    <w:rsid w:val="00707E9E"/>
    <w:rsid w:val="007131AA"/>
    <w:rsid w:val="00720F8A"/>
    <w:rsid w:val="00723AC7"/>
    <w:rsid w:val="00723C19"/>
    <w:rsid w:val="00731B0D"/>
    <w:rsid w:val="00735666"/>
    <w:rsid w:val="0073713F"/>
    <w:rsid w:val="00742404"/>
    <w:rsid w:val="00743E44"/>
    <w:rsid w:val="007448A2"/>
    <w:rsid w:val="00747801"/>
    <w:rsid w:val="00750E96"/>
    <w:rsid w:val="00752D2E"/>
    <w:rsid w:val="00772BC2"/>
    <w:rsid w:val="00782F2B"/>
    <w:rsid w:val="00790329"/>
    <w:rsid w:val="00792DEA"/>
    <w:rsid w:val="007B2AC7"/>
    <w:rsid w:val="007B727D"/>
    <w:rsid w:val="007D2DF3"/>
    <w:rsid w:val="007D4DC8"/>
    <w:rsid w:val="007E1240"/>
    <w:rsid w:val="0080356A"/>
    <w:rsid w:val="008122B9"/>
    <w:rsid w:val="008258C8"/>
    <w:rsid w:val="00825D7D"/>
    <w:rsid w:val="00833BB0"/>
    <w:rsid w:val="00834FA0"/>
    <w:rsid w:val="00840C4E"/>
    <w:rsid w:val="00843055"/>
    <w:rsid w:val="00850451"/>
    <w:rsid w:val="00854698"/>
    <w:rsid w:val="00854DC0"/>
    <w:rsid w:val="00855AC3"/>
    <w:rsid w:val="00873CBB"/>
    <w:rsid w:val="008759A3"/>
    <w:rsid w:val="00887C41"/>
    <w:rsid w:val="00891E59"/>
    <w:rsid w:val="008A7C9B"/>
    <w:rsid w:val="008B293B"/>
    <w:rsid w:val="008C6295"/>
    <w:rsid w:val="008C79E0"/>
    <w:rsid w:val="00903CCD"/>
    <w:rsid w:val="0093285B"/>
    <w:rsid w:val="00933249"/>
    <w:rsid w:val="0094017F"/>
    <w:rsid w:val="00947E5E"/>
    <w:rsid w:val="009503EE"/>
    <w:rsid w:val="00951A99"/>
    <w:rsid w:val="00951D3A"/>
    <w:rsid w:val="00952FCB"/>
    <w:rsid w:val="009563F7"/>
    <w:rsid w:val="00963935"/>
    <w:rsid w:val="0096632B"/>
    <w:rsid w:val="009666AC"/>
    <w:rsid w:val="009703BD"/>
    <w:rsid w:val="009721AC"/>
    <w:rsid w:val="00974EDA"/>
    <w:rsid w:val="00984342"/>
    <w:rsid w:val="0098605E"/>
    <w:rsid w:val="009862F1"/>
    <w:rsid w:val="00993362"/>
    <w:rsid w:val="009964C2"/>
    <w:rsid w:val="009A763A"/>
    <w:rsid w:val="009B3535"/>
    <w:rsid w:val="009B3A36"/>
    <w:rsid w:val="009B41C4"/>
    <w:rsid w:val="009B469C"/>
    <w:rsid w:val="009C2413"/>
    <w:rsid w:val="009C4644"/>
    <w:rsid w:val="009C6F3E"/>
    <w:rsid w:val="009C7DD4"/>
    <w:rsid w:val="009D0EFF"/>
    <w:rsid w:val="009D3406"/>
    <w:rsid w:val="009D65A8"/>
    <w:rsid w:val="009D6708"/>
    <w:rsid w:val="009E68CE"/>
    <w:rsid w:val="009F0981"/>
    <w:rsid w:val="009F45CA"/>
    <w:rsid w:val="00A04363"/>
    <w:rsid w:val="00A05CAD"/>
    <w:rsid w:val="00A06CD0"/>
    <w:rsid w:val="00A12203"/>
    <w:rsid w:val="00A161A7"/>
    <w:rsid w:val="00A252A8"/>
    <w:rsid w:val="00A364F1"/>
    <w:rsid w:val="00A40FDC"/>
    <w:rsid w:val="00A41A85"/>
    <w:rsid w:val="00A41E25"/>
    <w:rsid w:val="00A47C3A"/>
    <w:rsid w:val="00A53861"/>
    <w:rsid w:val="00A615C9"/>
    <w:rsid w:val="00A622F1"/>
    <w:rsid w:val="00A62FFC"/>
    <w:rsid w:val="00A71192"/>
    <w:rsid w:val="00A83836"/>
    <w:rsid w:val="00A842EE"/>
    <w:rsid w:val="00A8626A"/>
    <w:rsid w:val="00AB358A"/>
    <w:rsid w:val="00AC2081"/>
    <w:rsid w:val="00AC52EF"/>
    <w:rsid w:val="00AD43C4"/>
    <w:rsid w:val="00AD7FCD"/>
    <w:rsid w:val="00AE119A"/>
    <w:rsid w:val="00AE1A25"/>
    <w:rsid w:val="00AE3DB1"/>
    <w:rsid w:val="00AE7FB4"/>
    <w:rsid w:val="00AF2C68"/>
    <w:rsid w:val="00B07C05"/>
    <w:rsid w:val="00B13876"/>
    <w:rsid w:val="00B13CB9"/>
    <w:rsid w:val="00B17B5A"/>
    <w:rsid w:val="00B17C22"/>
    <w:rsid w:val="00B2574D"/>
    <w:rsid w:val="00B26624"/>
    <w:rsid w:val="00B27036"/>
    <w:rsid w:val="00B367E9"/>
    <w:rsid w:val="00B43051"/>
    <w:rsid w:val="00B503BA"/>
    <w:rsid w:val="00B56082"/>
    <w:rsid w:val="00B6259F"/>
    <w:rsid w:val="00B62AD9"/>
    <w:rsid w:val="00B73D77"/>
    <w:rsid w:val="00B75D20"/>
    <w:rsid w:val="00B873A3"/>
    <w:rsid w:val="00B878DC"/>
    <w:rsid w:val="00BA5755"/>
    <w:rsid w:val="00BA5764"/>
    <w:rsid w:val="00BA5787"/>
    <w:rsid w:val="00BA640A"/>
    <w:rsid w:val="00BA776E"/>
    <w:rsid w:val="00BC1C65"/>
    <w:rsid w:val="00BC7926"/>
    <w:rsid w:val="00BC7D6D"/>
    <w:rsid w:val="00BD2785"/>
    <w:rsid w:val="00BD679E"/>
    <w:rsid w:val="00BE1020"/>
    <w:rsid w:val="00BE3D8B"/>
    <w:rsid w:val="00C03C4A"/>
    <w:rsid w:val="00C222DD"/>
    <w:rsid w:val="00C279EE"/>
    <w:rsid w:val="00C32669"/>
    <w:rsid w:val="00C40B4B"/>
    <w:rsid w:val="00C419A9"/>
    <w:rsid w:val="00C50962"/>
    <w:rsid w:val="00C50A3F"/>
    <w:rsid w:val="00C50BD6"/>
    <w:rsid w:val="00C50FBD"/>
    <w:rsid w:val="00C55AB5"/>
    <w:rsid w:val="00C562FA"/>
    <w:rsid w:val="00C67579"/>
    <w:rsid w:val="00C67634"/>
    <w:rsid w:val="00C6793E"/>
    <w:rsid w:val="00C70288"/>
    <w:rsid w:val="00C70496"/>
    <w:rsid w:val="00C7294D"/>
    <w:rsid w:val="00C7296D"/>
    <w:rsid w:val="00C76D1D"/>
    <w:rsid w:val="00C806AD"/>
    <w:rsid w:val="00C841CE"/>
    <w:rsid w:val="00C84353"/>
    <w:rsid w:val="00C84A27"/>
    <w:rsid w:val="00C91FBB"/>
    <w:rsid w:val="00C94D71"/>
    <w:rsid w:val="00C9583E"/>
    <w:rsid w:val="00C97BD1"/>
    <w:rsid w:val="00CA0EAF"/>
    <w:rsid w:val="00CA12E7"/>
    <w:rsid w:val="00CC19E9"/>
    <w:rsid w:val="00CC5052"/>
    <w:rsid w:val="00CD0764"/>
    <w:rsid w:val="00CD222B"/>
    <w:rsid w:val="00CD2534"/>
    <w:rsid w:val="00CF18A3"/>
    <w:rsid w:val="00D03633"/>
    <w:rsid w:val="00D03E69"/>
    <w:rsid w:val="00D14076"/>
    <w:rsid w:val="00D16B6C"/>
    <w:rsid w:val="00D20793"/>
    <w:rsid w:val="00D20EC6"/>
    <w:rsid w:val="00D25E65"/>
    <w:rsid w:val="00D265C2"/>
    <w:rsid w:val="00D325AD"/>
    <w:rsid w:val="00D33470"/>
    <w:rsid w:val="00D37738"/>
    <w:rsid w:val="00D43FC4"/>
    <w:rsid w:val="00D441A6"/>
    <w:rsid w:val="00D4462D"/>
    <w:rsid w:val="00D47A1C"/>
    <w:rsid w:val="00D504C8"/>
    <w:rsid w:val="00D52F22"/>
    <w:rsid w:val="00D54D95"/>
    <w:rsid w:val="00D54EC5"/>
    <w:rsid w:val="00D554FA"/>
    <w:rsid w:val="00D627FE"/>
    <w:rsid w:val="00D62BBE"/>
    <w:rsid w:val="00D63A14"/>
    <w:rsid w:val="00D64B6C"/>
    <w:rsid w:val="00D773FC"/>
    <w:rsid w:val="00D848E0"/>
    <w:rsid w:val="00D86708"/>
    <w:rsid w:val="00D87A86"/>
    <w:rsid w:val="00D936DE"/>
    <w:rsid w:val="00DA661E"/>
    <w:rsid w:val="00DB73C9"/>
    <w:rsid w:val="00DD593C"/>
    <w:rsid w:val="00DE1589"/>
    <w:rsid w:val="00DE33A3"/>
    <w:rsid w:val="00DE5288"/>
    <w:rsid w:val="00DF1D14"/>
    <w:rsid w:val="00DF4164"/>
    <w:rsid w:val="00DF4191"/>
    <w:rsid w:val="00DF74E0"/>
    <w:rsid w:val="00E16C44"/>
    <w:rsid w:val="00E42892"/>
    <w:rsid w:val="00E437C6"/>
    <w:rsid w:val="00E46FE8"/>
    <w:rsid w:val="00E50F8A"/>
    <w:rsid w:val="00E530A6"/>
    <w:rsid w:val="00E57773"/>
    <w:rsid w:val="00E73830"/>
    <w:rsid w:val="00E76825"/>
    <w:rsid w:val="00E77B3F"/>
    <w:rsid w:val="00E844B2"/>
    <w:rsid w:val="00E9052C"/>
    <w:rsid w:val="00EA7CBC"/>
    <w:rsid w:val="00EB3BE1"/>
    <w:rsid w:val="00EB56A9"/>
    <w:rsid w:val="00EC3A5A"/>
    <w:rsid w:val="00EC4E45"/>
    <w:rsid w:val="00ED206D"/>
    <w:rsid w:val="00ED7FFA"/>
    <w:rsid w:val="00EE4DEB"/>
    <w:rsid w:val="00EF2104"/>
    <w:rsid w:val="00EF23E7"/>
    <w:rsid w:val="00EF38A1"/>
    <w:rsid w:val="00EF45F3"/>
    <w:rsid w:val="00EF727A"/>
    <w:rsid w:val="00F0007C"/>
    <w:rsid w:val="00F0239A"/>
    <w:rsid w:val="00F0490B"/>
    <w:rsid w:val="00F066B4"/>
    <w:rsid w:val="00F07FC8"/>
    <w:rsid w:val="00F1432F"/>
    <w:rsid w:val="00F2052D"/>
    <w:rsid w:val="00F25F8C"/>
    <w:rsid w:val="00F34569"/>
    <w:rsid w:val="00F47279"/>
    <w:rsid w:val="00F61A80"/>
    <w:rsid w:val="00F652BC"/>
    <w:rsid w:val="00F741B5"/>
    <w:rsid w:val="00F953A7"/>
    <w:rsid w:val="00FA6394"/>
    <w:rsid w:val="00FA77D8"/>
    <w:rsid w:val="00FC6E36"/>
    <w:rsid w:val="00FD0DF3"/>
    <w:rsid w:val="00FD0F82"/>
    <w:rsid w:val="00FD6B25"/>
    <w:rsid w:val="00FE4A2C"/>
    <w:rsid w:val="00FE4A98"/>
    <w:rsid w:val="00FF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5EC52"/>
  <w15:chartTrackingRefBased/>
  <w15:docId w15:val="{1EC01EC2-665B-284B-9BFB-224199A80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aleway" w:hAnsi="Roboto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locked="1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semiHidden="1" w:uiPriority="20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560FC8"/>
    <w:pPr>
      <w:spacing w:before="120" w:after="120" w:line="276" w:lineRule="auto"/>
      <w:jc w:val="both"/>
    </w:pPr>
  </w:style>
  <w:style w:type="paragraph" w:styleId="Heading1">
    <w:name w:val="heading 1"/>
    <w:aliases w:val="Subhead 01"/>
    <w:basedOn w:val="Normal"/>
    <w:next w:val="Normal"/>
    <w:link w:val="Heading1Char"/>
    <w:unhideWhenUsed/>
    <w:qFormat/>
    <w:locked/>
    <w:rsid w:val="006D1009"/>
    <w:pPr>
      <w:spacing w:before="240" w:line="480" w:lineRule="exact"/>
      <w:jc w:val="left"/>
      <w:outlineLvl w:val="0"/>
    </w:pPr>
    <w:rPr>
      <w:b/>
      <w:bCs/>
      <w:sz w:val="40"/>
      <w:szCs w:val="120"/>
    </w:rPr>
  </w:style>
  <w:style w:type="paragraph" w:styleId="Heading2">
    <w:name w:val="heading 2"/>
    <w:aliases w:val="Subhead 02"/>
    <w:basedOn w:val="Normal"/>
    <w:next w:val="Normal"/>
    <w:link w:val="Heading2Char"/>
    <w:unhideWhenUsed/>
    <w:qFormat/>
    <w:locked/>
    <w:rsid w:val="006D1009"/>
    <w:pPr>
      <w:spacing w:before="240" w:line="240" w:lineRule="auto"/>
      <w:jc w:val="left"/>
      <w:outlineLvl w:val="1"/>
    </w:pPr>
    <w:rPr>
      <w:b/>
      <w:bCs/>
      <w:color w:val="000000" w:themeColor="text1"/>
      <w:sz w:val="32"/>
      <w:szCs w:val="32"/>
    </w:rPr>
  </w:style>
  <w:style w:type="paragraph" w:styleId="Heading3">
    <w:name w:val="heading 3"/>
    <w:aliases w:val="Subhead 03"/>
    <w:basedOn w:val="Normal"/>
    <w:next w:val="Normal"/>
    <w:link w:val="Heading3Char"/>
    <w:unhideWhenUsed/>
    <w:qFormat/>
    <w:locked/>
    <w:rsid w:val="006D1009"/>
    <w:pPr>
      <w:spacing w:before="240"/>
      <w:jc w:val="left"/>
      <w:outlineLvl w:val="2"/>
    </w:pPr>
    <w:rPr>
      <w:rFonts w:asciiTheme="minorHAnsi" w:hAnsiTheme="minorHAnsi"/>
      <w:b/>
      <w:color w:val="000000" w:themeColor="text1"/>
      <w:sz w:val="24"/>
      <w:szCs w:val="24"/>
    </w:rPr>
  </w:style>
  <w:style w:type="paragraph" w:styleId="Heading4">
    <w:name w:val="heading 4"/>
    <w:aliases w:val="IPN Heading 4.0"/>
    <w:basedOn w:val="Normal"/>
    <w:next w:val="Normal"/>
    <w:link w:val="Heading4Char"/>
    <w:unhideWhenUsed/>
    <w:locked/>
    <w:rsid w:val="006F6969"/>
    <w:pPr>
      <w:numPr>
        <w:ilvl w:val="3"/>
        <w:numId w:val="19"/>
      </w:numPr>
      <w:jc w:val="left"/>
      <w:outlineLvl w:val="3"/>
    </w:pPr>
    <w:rPr>
      <w:rFonts w:asciiTheme="minorHAnsi" w:hAnsiTheme="minorHAnsi"/>
      <w:color w:val="7F7F7F" w:themeColor="text1" w:themeTint="80"/>
    </w:rPr>
  </w:style>
  <w:style w:type="paragraph" w:styleId="Heading5">
    <w:name w:val="heading 5"/>
    <w:aliases w:val="IPN Heading 5.0"/>
    <w:basedOn w:val="Normal"/>
    <w:next w:val="Normal"/>
    <w:link w:val="Heading5Char"/>
    <w:unhideWhenUsed/>
    <w:locked/>
    <w:rsid w:val="006F6969"/>
    <w:pPr>
      <w:numPr>
        <w:ilvl w:val="4"/>
        <w:numId w:val="19"/>
      </w:numPr>
      <w:jc w:val="left"/>
      <w:outlineLvl w:val="4"/>
    </w:pPr>
    <w:rPr>
      <w:rFonts w:asciiTheme="minorHAnsi" w:hAnsiTheme="minorHAns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9563F7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7F66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3F7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66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3F7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3F7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locked/>
    <w:rsid w:val="00056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33A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56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A8B"/>
  </w:style>
  <w:style w:type="character" w:customStyle="1" w:styleId="Heading1Char">
    <w:name w:val="Heading 1 Char"/>
    <w:aliases w:val="Subhead 01 Char"/>
    <w:link w:val="Heading1"/>
    <w:rsid w:val="006D1009"/>
    <w:rPr>
      <w:b/>
      <w:bCs/>
      <w:sz w:val="40"/>
      <w:szCs w:val="120"/>
    </w:rPr>
  </w:style>
  <w:style w:type="character" w:customStyle="1" w:styleId="Heading2Char">
    <w:name w:val="Heading 2 Char"/>
    <w:aliases w:val="Subhead 02 Char"/>
    <w:link w:val="Heading2"/>
    <w:rsid w:val="006D1009"/>
    <w:rPr>
      <w:b/>
      <w:bCs/>
      <w:color w:val="000000" w:themeColor="text1"/>
      <w:sz w:val="32"/>
      <w:szCs w:val="32"/>
    </w:rPr>
  </w:style>
  <w:style w:type="character" w:customStyle="1" w:styleId="Heading3Char">
    <w:name w:val="Heading 3 Char"/>
    <w:aliases w:val="Subhead 03 Char"/>
    <w:link w:val="Heading3"/>
    <w:rsid w:val="006D1009"/>
    <w:rPr>
      <w:rFonts w:asciiTheme="minorHAnsi" w:hAnsiTheme="minorHAnsi"/>
      <w:b/>
      <w:color w:val="000000" w:themeColor="text1"/>
      <w:sz w:val="24"/>
      <w:szCs w:val="24"/>
    </w:rPr>
  </w:style>
  <w:style w:type="character" w:customStyle="1" w:styleId="Heading4Char">
    <w:name w:val="Heading 4 Char"/>
    <w:aliases w:val="IPN Heading 4.0 Char"/>
    <w:link w:val="Heading4"/>
    <w:rsid w:val="006F6969"/>
    <w:rPr>
      <w:rFonts w:asciiTheme="minorHAnsi" w:hAnsiTheme="minorHAnsi"/>
      <w:color w:val="7F7F7F" w:themeColor="text1" w:themeTint="80"/>
    </w:rPr>
  </w:style>
  <w:style w:type="character" w:customStyle="1" w:styleId="Heading5Char">
    <w:name w:val="Heading 5 Char"/>
    <w:aliases w:val="IPN Heading 5.0 Char"/>
    <w:link w:val="Heading5"/>
    <w:rsid w:val="006F6969"/>
    <w:rPr>
      <w:rFonts w:asciiTheme="minorHAnsi" w:hAnsiTheme="minorHAnsi"/>
      <w:b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3157A7"/>
    <w:pPr>
      <w:spacing w:before="0" w:line="240" w:lineRule="auto"/>
      <w:jc w:val="left"/>
    </w:pPr>
    <w:rPr>
      <w:i/>
      <w:color w:val="FFFFFF"/>
      <w:sz w:val="19"/>
      <w:szCs w:val="19"/>
    </w:rPr>
  </w:style>
  <w:style w:type="character" w:customStyle="1" w:styleId="QuoteChar">
    <w:name w:val="Quote Char"/>
    <w:link w:val="Quote"/>
    <w:uiPriority w:val="29"/>
    <w:semiHidden/>
    <w:rsid w:val="00DE33A3"/>
    <w:rPr>
      <w:i/>
      <w:color w:val="FFFFFF"/>
      <w:sz w:val="19"/>
      <w:szCs w:val="19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5566AE"/>
    <w:pPr>
      <w:pBdr>
        <w:top w:val="single" w:sz="4" w:space="10" w:color="00A8E1"/>
        <w:bottom w:val="single" w:sz="4" w:space="10" w:color="00A8E1"/>
      </w:pBdr>
      <w:spacing w:before="360" w:after="360"/>
      <w:ind w:left="864" w:right="864"/>
      <w:jc w:val="left"/>
    </w:pPr>
    <w:rPr>
      <w:i/>
      <w:iCs/>
      <w:color w:val="00A8E1"/>
      <w:sz w:val="30"/>
    </w:rPr>
  </w:style>
  <w:style w:type="character" w:customStyle="1" w:styleId="IntenseQuoteChar">
    <w:name w:val="Intense Quote Char"/>
    <w:link w:val="IntenseQuote"/>
    <w:uiPriority w:val="30"/>
    <w:semiHidden/>
    <w:rsid w:val="00DE33A3"/>
    <w:rPr>
      <w:i/>
      <w:iCs/>
      <w:color w:val="00A8E1"/>
      <w:sz w:val="30"/>
      <w:szCs w:val="22"/>
    </w:rPr>
  </w:style>
  <w:style w:type="paragraph" w:styleId="ListParagraph">
    <w:name w:val="List Paragraph"/>
    <w:basedOn w:val="Normal"/>
    <w:link w:val="ListParagraphChar"/>
    <w:uiPriority w:val="34"/>
    <w:semiHidden/>
    <w:locked/>
    <w:rsid w:val="005566AE"/>
    <w:pPr>
      <w:ind w:left="720"/>
      <w:contextualSpacing/>
    </w:pPr>
  </w:style>
  <w:style w:type="paragraph" w:styleId="Subtitle">
    <w:name w:val="Subtitle"/>
    <w:aliases w:val="bullet point"/>
    <w:basedOn w:val="ListParagraph"/>
    <w:next w:val="Normal"/>
    <w:link w:val="SubtitleChar"/>
    <w:uiPriority w:val="11"/>
    <w:semiHidden/>
    <w:locked/>
    <w:rsid w:val="00782F2B"/>
    <w:pPr>
      <w:numPr>
        <w:numId w:val="1"/>
      </w:numPr>
    </w:pPr>
    <w:rPr>
      <w:color w:val="646464"/>
      <w:shd w:val="clear" w:color="auto" w:fill="FFFFFF"/>
    </w:rPr>
  </w:style>
  <w:style w:type="character" w:customStyle="1" w:styleId="SubtitleChar">
    <w:name w:val="Subtitle Char"/>
    <w:aliases w:val="bullet point Char"/>
    <w:link w:val="Subtitle"/>
    <w:uiPriority w:val="11"/>
    <w:semiHidden/>
    <w:rsid w:val="00DE33A3"/>
    <w:rPr>
      <w:color w:val="646464"/>
      <w:sz w:val="22"/>
      <w:szCs w:val="22"/>
    </w:rPr>
  </w:style>
  <w:style w:type="table" w:styleId="TableGrid">
    <w:name w:val="Table Grid"/>
    <w:aliases w:val="wapcom 2"/>
    <w:basedOn w:val="TableNormal"/>
    <w:uiPriority w:val="39"/>
    <w:rsid w:val="00522CC8"/>
    <w:pPr>
      <w:spacing w:before="120" w:after="120"/>
    </w:pPr>
    <w:tblPr>
      <w:tblStyleRowBandSize w:val="1"/>
      <w:tblStyleColBandSize w:val="1"/>
      <w:tblBorders>
        <w:insideH w:val="single" w:sz="2" w:space="0" w:color="auto"/>
      </w:tblBorders>
    </w:tblPr>
    <w:tcPr>
      <w:shd w:val="clear" w:color="auto" w:fill="auto"/>
      <w:vAlign w:val="center"/>
    </w:tcPr>
    <w:tblStylePr w:type="firstRow">
      <w:rPr>
        <w:b/>
        <w:color w:val="000000" w:themeColor="text1"/>
      </w:rPr>
    </w:tblStylePr>
    <w:tblStylePr w:type="lastRow">
      <w:tblPr/>
      <w:tcPr>
        <w:tcBorders>
          <w:bottom w:val="nil"/>
        </w:tcBorders>
      </w:tcPr>
    </w:tblStylePr>
    <w:tblStylePr w:type="firstCol">
      <w:pPr>
        <w:jc w:val="left"/>
      </w:pPr>
    </w:tblStylePr>
    <w:tblStylePr w:type="band2Vert">
      <w:pPr>
        <w:jc w:val="center"/>
      </w:pPr>
    </w:tblStylePr>
    <w:tblStylePr w:type="band1Horz">
      <w:tblPr/>
      <w:tcPr>
        <w:shd w:val="clear" w:color="auto" w:fill="E0E0E0"/>
      </w:tcPr>
    </w:tblStylePr>
  </w:style>
  <w:style w:type="table" w:styleId="PlainTable4">
    <w:name w:val="Plain Table 4"/>
    <w:basedOn w:val="TableNormal"/>
    <w:uiPriority w:val="44"/>
    <w:locked/>
    <w:rsid w:val="006158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2">
    <w:name w:val="Plain Table 2"/>
    <w:aliases w:val="PLAIN TABLE WITH GRID"/>
    <w:basedOn w:val="TableNormal"/>
    <w:uiPriority w:val="42"/>
    <w:locked/>
    <w:rsid w:val="000F3C48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SubtleEmphasis">
    <w:name w:val="Subtle Emphasis"/>
    <w:aliases w:val="sub heading,Enfase mono"/>
    <w:uiPriority w:val="19"/>
    <w:semiHidden/>
    <w:locked/>
    <w:rsid w:val="006E3853"/>
    <w:rPr>
      <w:rFonts w:ascii="Raleway" w:hAnsi="Raleway"/>
      <w:color w:val="000000"/>
    </w:rPr>
  </w:style>
  <w:style w:type="paragraph" w:customStyle="1" w:styleId="numberbullet">
    <w:name w:val="number bullet"/>
    <w:basedOn w:val="ListParagraph"/>
    <w:link w:val="numberbulletChar"/>
    <w:autoRedefine/>
    <w:semiHidden/>
    <w:locked/>
    <w:rsid w:val="005905BB"/>
    <w:pPr>
      <w:numPr>
        <w:numId w:val="2"/>
      </w:numPr>
      <w:tabs>
        <w:tab w:val="left" w:pos="7020"/>
      </w:tabs>
    </w:pPr>
  </w:style>
  <w:style w:type="paragraph" w:styleId="NoSpacing">
    <w:name w:val="No Spacing"/>
    <w:link w:val="NoSpacingChar"/>
    <w:uiPriority w:val="1"/>
    <w:locked/>
    <w:rsid w:val="00C67579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umberbulletChar">
    <w:name w:val="number bullet Char"/>
    <w:link w:val="numberbullet"/>
    <w:semiHidden/>
    <w:rsid w:val="00DE33A3"/>
    <w:rPr>
      <w:sz w:val="22"/>
      <w:szCs w:val="22"/>
    </w:rPr>
  </w:style>
  <w:style w:type="paragraph" w:styleId="TOC2">
    <w:name w:val="toc 2"/>
    <w:next w:val="Normal"/>
    <w:autoRedefine/>
    <w:uiPriority w:val="39"/>
    <w:unhideWhenUsed/>
    <w:rsid w:val="000B1604"/>
    <w:pPr>
      <w:spacing w:before="120" w:line="276" w:lineRule="auto"/>
      <w:ind w:left="200"/>
    </w:pPr>
    <w:rPr>
      <w:rFonts w:asciiTheme="minorHAnsi" w:hAnsiTheme="minorHAnsi"/>
      <w:b/>
      <w:bCs/>
      <w:sz w:val="22"/>
      <w:szCs w:val="22"/>
    </w:rPr>
  </w:style>
  <w:style w:type="paragraph" w:styleId="TOC1">
    <w:name w:val="toc 1"/>
    <w:next w:val="Normal"/>
    <w:autoRedefine/>
    <w:uiPriority w:val="39"/>
    <w:unhideWhenUsed/>
    <w:rsid w:val="001C65BB"/>
    <w:pPr>
      <w:spacing w:before="120" w:line="276" w:lineRule="auto"/>
    </w:pPr>
    <w:rPr>
      <w:rFonts w:asciiTheme="minorHAnsi" w:hAnsiTheme="minorHAnsi"/>
      <w:b/>
      <w:bCs/>
      <w:iCs/>
      <w:sz w:val="24"/>
      <w:szCs w:val="24"/>
    </w:rPr>
  </w:style>
  <w:style w:type="paragraph" w:styleId="TOC3">
    <w:name w:val="toc 3"/>
    <w:next w:val="Normal"/>
    <w:autoRedefine/>
    <w:uiPriority w:val="39"/>
    <w:unhideWhenUsed/>
    <w:rsid w:val="00C76D1D"/>
    <w:pPr>
      <w:spacing w:before="120" w:line="276" w:lineRule="auto"/>
      <w:ind w:left="403"/>
    </w:pPr>
    <w:rPr>
      <w:rFonts w:asciiTheme="minorHAnsi" w:hAnsiTheme="minorHAnsi"/>
    </w:rPr>
  </w:style>
  <w:style w:type="character" w:styleId="Hyperlink">
    <w:name w:val="Hyperlink"/>
    <w:uiPriority w:val="99"/>
    <w:unhideWhenUsed/>
    <w:rsid w:val="00E16C44"/>
    <w:rPr>
      <w:rFonts w:asciiTheme="minorHAnsi" w:hAnsiTheme="minorHAnsi"/>
      <w:b/>
      <w:color w:val="0000FF"/>
      <w:sz w:val="20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140B7F"/>
    <w:pPr>
      <w:spacing w:before="0" w:after="0"/>
      <w:ind w:left="60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5324DB"/>
    <w:pPr>
      <w:spacing w:before="0" w:after="0"/>
      <w:ind w:left="800"/>
      <w:jc w:val="left"/>
    </w:pPr>
    <w:rPr>
      <w:rFonts w:asciiTheme="minorHAnsi" w:hAnsiTheme="minorHAnsi"/>
    </w:rPr>
  </w:style>
  <w:style w:type="paragraph" w:styleId="PlainText">
    <w:name w:val="Plain Text"/>
    <w:basedOn w:val="Normal"/>
    <w:link w:val="PlainTextChar"/>
    <w:uiPriority w:val="99"/>
    <w:semiHidden/>
    <w:locked/>
    <w:rsid w:val="00550154"/>
    <w:pPr>
      <w:spacing w:before="0" w:after="0" w:line="240" w:lineRule="auto"/>
      <w:jc w:val="left"/>
    </w:pPr>
    <w:rPr>
      <w:rFonts w:ascii="Gotham Light" w:eastAsia="Times New Roman" w:hAnsi="Gotham Light"/>
      <w:szCs w:val="21"/>
      <w:lang w:val="en-GB"/>
    </w:rPr>
  </w:style>
  <w:style w:type="character" w:customStyle="1" w:styleId="PlainTextChar">
    <w:name w:val="Plain Text Char"/>
    <w:link w:val="PlainText"/>
    <w:uiPriority w:val="99"/>
    <w:semiHidden/>
    <w:rsid w:val="00DE33A3"/>
    <w:rPr>
      <w:rFonts w:ascii="Gotham Light" w:eastAsia="Times New Roman" w:hAnsi="Gotham Light"/>
      <w:sz w:val="22"/>
      <w:szCs w:val="21"/>
      <w:lang w:val="en-GB"/>
    </w:rPr>
  </w:style>
  <w:style w:type="paragraph" w:styleId="FootnoteText">
    <w:name w:val="footnote text"/>
    <w:basedOn w:val="Normal"/>
    <w:link w:val="FootnoteTextChar"/>
    <w:uiPriority w:val="99"/>
    <w:rsid w:val="00395024"/>
    <w:pPr>
      <w:spacing w:before="0"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5024"/>
    <w:rPr>
      <w:sz w:val="18"/>
    </w:rPr>
  </w:style>
  <w:style w:type="character" w:styleId="FootnoteReference">
    <w:name w:val="footnote reference"/>
    <w:uiPriority w:val="99"/>
    <w:semiHidden/>
    <w:unhideWhenUsed/>
    <w:rsid w:val="00DF74E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locked/>
    <w:rsid w:val="00DF74E0"/>
    <w:pPr>
      <w:spacing w:before="0" w:after="0" w:line="240" w:lineRule="auto"/>
      <w:jc w:val="left"/>
    </w:pPr>
    <w:rPr>
      <w:rFonts w:eastAsia="Times New Roman"/>
      <w:lang w:val="en-GB"/>
    </w:rPr>
  </w:style>
  <w:style w:type="character" w:customStyle="1" w:styleId="EndnoteTextChar">
    <w:name w:val="Endnote Text Char"/>
    <w:link w:val="EndnoteText"/>
    <w:uiPriority w:val="99"/>
    <w:semiHidden/>
    <w:rsid w:val="00DE33A3"/>
    <w:rPr>
      <w:rFonts w:eastAsia="Times New Roman"/>
      <w:sz w:val="22"/>
      <w:lang w:val="en-GB"/>
    </w:rPr>
  </w:style>
  <w:style w:type="character" w:styleId="EndnoteReference">
    <w:name w:val="endnote reference"/>
    <w:uiPriority w:val="99"/>
    <w:semiHidden/>
    <w:unhideWhenUsed/>
    <w:rsid w:val="00DF74E0"/>
    <w:rPr>
      <w:vertAlign w:val="superscript"/>
    </w:rPr>
  </w:style>
  <w:style w:type="character" w:styleId="Strong">
    <w:name w:val="Strong"/>
    <w:aliases w:val="footnote"/>
    <w:uiPriority w:val="22"/>
    <w:qFormat/>
    <w:locked/>
    <w:rsid w:val="000C06A6"/>
    <w:rPr>
      <w:i/>
      <w:color w:val="646464"/>
      <w:sz w:val="18"/>
      <w:vertAlign w:val="superscript"/>
    </w:rPr>
  </w:style>
  <w:style w:type="paragraph" w:customStyle="1" w:styleId="bullet2warpcom">
    <w:name w:val="bullet 2 warpcom"/>
    <w:basedOn w:val="WRPBodyText"/>
    <w:link w:val="bullet2warpcomChar"/>
    <w:semiHidden/>
    <w:rsid w:val="00DE33A3"/>
  </w:style>
  <w:style w:type="character" w:customStyle="1" w:styleId="bullet2warpcomChar">
    <w:name w:val="bullet 2 warpcom Char"/>
    <w:link w:val="bullet2warpcom"/>
    <w:semiHidden/>
    <w:rsid w:val="00DE33A3"/>
    <w:rPr>
      <w:rFonts w:asciiTheme="minorHAnsi" w:eastAsiaTheme="minorEastAsia" w:hAnsiTheme="minorHAnsi" w:cstheme="minorHAnsi"/>
      <w:sz w:val="22"/>
      <w:szCs w:val="22"/>
      <w:lang w:val="pt-PT"/>
    </w:rPr>
  </w:style>
  <w:style w:type="paragraph" w:customStyle="1" w:styleId="Tabletext">
    <w:name w:val="Table text"/>
    <w:basedOn w:val="Normal"/>
    <w:link w:val="TabletextChar"/>
    <w:semiHidden/>
    <w:locked/>
    <w:rsid w:val="000E4E2B"/>
    <w:pPr>
      <w:spacing w:before="0" w:after="0" w:line="240" w:lineRule="auto"/>
      <w:contextualSpacing/>
      <w:jc w:val="left"/>
    </w:pPr>
    <w:rPr>
      <w:rFonts w:ascii="Gotham Light" w:hAnsi="Gotham Light"/>
      <w:bCs/>
      <w:color w:val="FFFFFF"/>
    </w:rPr>
  </w:style>
  <w:style w:type="character" w:customStyle="1" w:styleId="TabletextChar">
    <w:name w:val="Table text Char"/>
    <w:link w:val="Tabletext"/>
    <w:semiHidden/>
    <w:rsid w:val="00DE33A3"/>
    <w:rPr>
      <w:rFonts w:ascii="Gotham Light" w:hAnsi="Gotham Light"/>
      <w:bCs/>
      <w:color w:val="FFFFFF"/>
      <w:sz w:val="22"/>
      <w:szCs w:val="22"/>
    </w:rPr>
  </w:style>
  <w:style w:type="paragraph" w:customStyle="1" w:styleId="bulletwarpcom">
    <w:name w:val="bullet warpcom"/>
    <w:basedOn w:val="ListParagraph"/>
    <w:link w:val="bulletwarpcomChar"/>
    <w:semiHidden/>
    <w:rsid w:val="00E16C44"/>
    <w:pPr>
      <w:ind w:left="0"/>
    </w:pPr>
  </w:style>
  <w:style w:type="table" w:styleId="PlainTable1">
    <w:name w:val="Plain Table 1"/>
    <w:aliases w:val="DEFAULT - BLACK WITH GRID"/>
    <w:basedOn w:val="TableNormal"/>
    <w:uiPriority w:val="41"/>
    <w:locked/>
    <w:rsid w:val="0012066D"/>
    <w:rPr>
      <w:rFonts w:asciiTheme="minorHAnsi" w:hAnsiTheme="minorHAnsi"/>
    </w:rPr>
    <w:tblPr>
      <w:tblStyleRowBandSize w:val="1"/>
      <w:tblStyleColBandSize w:val="1"/>
      <w:tblBorders>
        <w:insideH w:val="single" w:sz="4" w:space="0" w:color="62666A" w:themeColor="text2"/>
        <w:insideV w:val="single" w:sz="4" w:space="0" w:color="62666A" w:themeColor="text2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DE33A3"/>
    <w:rPr>
      <w:sz w:val="22"/>
      <w:szCs w:val="22"/>
    </w:rPr>
  </w:style>
  <w:style w:type="character" w:customStyle="1" w:styleId="bulletwarpcomChar">
    <w:name w:val="bullet warpcom Char"/>
    <w:basedOn w:val="ListParagraphChar"/>
    <w:link w:val="bulletwarpcom"/>
    <w:semiHidden/>
    <w:rsid w:val="00DE33A3"/>
    <w:rPr>
      <w:sz w:val="22"/>
      <w:szCs w:val="22"/>
    </w:rPr>
  </w:style>
  <w:style w:type="paragraph" w:customStyle="1" w:styleId="TextoCorpo">
    <w:name w:val="Texto Corpo"/>
    <w:basedOn w:val="Normal"/>
    <w:link w:val="TextoCorpoChar"/>
    <w:semiHidden/>
    <w:locked/>
    <w:rsid w:val="004728F5"/>
    <w:pPr>
      <w:spacing w:before="180" w:line="300" w:lineRule="atLeast"/>
      <w:ind w:left="850"/>
    </w:pPr>
    <w:rPr>
      <w:rFonts w:eastAsia="Times New Roman" w:cs="Arial"/>
      <w:color w:val="000000"/>
      <w:spacing w:val="10"/>
      <w:lang w:val="pt-PT"/>
    </w:rPr>
  </w:style>
  <w:style w:type="character" w:customStyle="1" w:styleId="TextoCorpoChar">
    <w:name w:val="Texto Corpo Char"/>
    <w:link w:val="TextoCorpo"/>
    <w:semiHidden/>
    <w:rsid w:val="00DE33A3"/>
    <w:rPr>
      <w:rFonts w:eastAsia="Times New Roman" w:cs="Arial"/>
      <w:color w:val="000000"/>
      <w:spacing w:val="10"/>
      <w:lang w:val="pt-PT"/>
    </w:rPr>
  </w:style>
  <w:style w:type="table" w:customStyle="1" w:styleId="DEFAULTGOLDHEADERNOGRID">
    <w:name w:val="DEFAULT – GOLD HEADER NO GRID"/>
    <w:basedOn w:val="TableNormal"/>
    <w:uiPriority w:val="99"/>
    <w:rsid w:val="0012075A"/>
    <w:rPr>
      <w:rFonts w:asciiTheme="minorHAnsi" w:hAnsiTheme="minorHAnsi"/>
    </w:rPr>
    <w:tblPr>
      <w:tblStyleRowBandSize w:val="1"/>
      <w:tblBorders>
        <w:bottom w:val="single" w:sz="4" w:space="0" w:color="62666A" w:themeColor="text2"/>
        <w:insideH w:val="single" w:sz="4" w:space="0" w:color="62666A" w:themeColor="text2"/>
      </w:tblBorders>
    </w:tblPr>
    <w:tcPr>
      <w:shd w:val="clear" w:color="auto" w:fill="FFCD00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table" w:styleId="ListTable2-Accent5">
    <w:name w:val="List Table 2 Accent 5"/>
    <w:basedOn w:val="TableNormal"/>
    <w:uiPriority w:val="47"/>
    <w:locked/>
    <w:rsid w:val="004728F5"/>
    <w:tblPr>
      <w:tblStyleRowBandSize w:val="1"/>
      <w:tblStyleColBandSize w:val="1"/>
      <w:tblBorders>
        <w:top w:val="single" w:sz="4" w:space="0" w:color="7CD7F9"/>
        <w:bottom w:val="single" w:sz="4" w:space="0" w:color="7CD7F9"/>
        <w:insideH w:val="single" w:sz="4" w:space="0" w:color="7CD7F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1FD"/>
      </w:tcPr>
    </w:tblStylePr>
    <w:tblStylePr w:type="band1Horz">
      <w:tblPr/>
      <w:tcPr>
        <w:shd w:val="clear" w:color="auto" w:fill="D3F1FD"/>
      </w:tcPr>
    </w:tblStylePr>
  </w:style>
  <w:style w:type="table" w:styleId="ListTable1Light">
    <w:name w:val="List Table 1 Light"/>
    <w:basedOn w:val="TableNormal"/>
    <w:uiPriority w:val="46"/>
    <w:locked/>
    <w:rsid w:val="000E1D58"/>
    <w:tblPr>
      <w:tblStyleRowBandSize w:val="1"/>
      <w:tblStyleColBandSize w:val="1"/>
      <w:tblBorders>
        <w:insideH w:val="single" w:sz="4" w:space="0" w:color="00A8E1"/>
      </w:tblBorders>
    </w:tblPr>
    <w:tblStylePr w:type="firstRow">
      <w:pPr>
        <w:jc w:val="left"/>
      </w:pPr>
      <w:rPr>
        <w:b/>
        <w:bCs/>
        <w:color w:val="FFFFFF"/>
      </w:rPr>
      <w:tblPr/>
      <w:tcPr>
        <w:shd w:val="clear" w:color="auto" w:fill="00A8E1"/>
        <w:vAlign w:val="center"/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E7E6E6"/>
      </w:tcPr>
    </w:tblStylePr>
  </w:style>
  <w:style w:type="paragraph" w:customStyle="1" w:styleId="DecimalAligned">
    <w:name w:val="Decimal Aligned"/>
    <w:basedOn w:val="Normal"/>
    <w:uiPriority w:val="40"/>
    <w:semiHidden/>
    <w:locked/>
    <w:rsid w:val="000E1D58"/>
    <w:pPr>
      <w:tabs>
        <w:tab w:val="decimal" w:pos="360"/>
      </w:tabs>
      <w:spacing w:before="0" w:after="200"/>
      <w:jc w:val="left"/>
    </w:pPr>
    <w:rPr>
      <w:rFonts w:eastAsia="Times New Roman"/>
    </w:rPr>
  </w:style>
  <w:style w:type="numbering" w:customStyle="1" w:styleId="WRPbulletlist">
    <w:name w:val="WRP bullet list"/>
    <w:uiPriority w:val="99"/>
    <w:rsid w:val="00DE33A3"/>
    <w:pPr>
      <w:numPr>
        <w:numId w:val="3"/>
      </w:numPr>
    </w:pPr>
  </w:style>
  <w:style w:type="paragraph" w:customStyle="1" w:styleId="WRPAppendixHeading2">
    <w:name w:val="WRP Appendix Heading 2"/>
    <w:next w:val="Normal"/>
    <w:uiPriority w:val="5"/>
    <w:rsid w:val="00C03C4A"/>
    <w:pPr>
      <w:numPr>
        <w:ilvl w:val="1"/>
        <w:numId w:val="5"/>
      </w:numPr>
      <w:spacing w:before="240" w:after="60"/>
      <w:outlineLvl w:val="1"/>
    </w:pPr>
    <w:rPr>
      <w:rFonts w:eastAsia="Times New Roman" w:cs="Arial"/>
      <w:b/>
      <w:bCs/>
      <w:color w:val="000000" w:themeColor="text1"/>
      <w:kern w:val="32"/>
      <w:sz w:val="24"/>
      <w:szCs w:val="32"/>
      <w:lang w:val="pt-PT"/>
    </w:rPr>
  </w:style>
  <w:style w:type="character" w:customStyle="1" w:styleId="NoSpacingChar">
    <w:name w:val="No Spacing Char"/>
    <w:basedOn w:val="DefaultParagraphFont"/>
    <w:link w:val="NoSpacing"/>
    <w:uiPriority w:val="1"/>
    <w:rsid w:val="00C67579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IPNAppendixHeading3">
    <w:name w:val="IPN Appendix Heading 3"/>
    <w:next w:val="Normal"/>
    <w:uiPriority w:val="5"/>
    <w:rsid w:val="00C03C4A"/>
    <w:pPr>
      <w:keepNext/>
      <w:keepLines/>
      <w:numPr>
        <w:ilvl w:val="2"/>
        <w:numId w:val="5"/>
      </w:numPr>
      <w:spacing w:before="240" w:after="60" w:line="300" w:lineRule="atLeast"/>
      <w:outlineLvl w:val="2"/>
    </w:pPr>
    <w:rPr>
      <w:rFonts w:eastAsia="Times New Roman" w:cs="Arial"/>
      <w:b/>
      <w:bCs/>
      <w:color w:val="000000" w:themeColor="text1"/>
      <w:kern w:val="32"/>
      <w:sz w:val="22"/>
      <w:szCs w:val="22"/>
      <w:lang w:val="pt-PT"/>
    </w:rPr>
  </w:style>
  <w:style w:type="paragraph" w:customStyle="1" w:styleId="WRPBodyText">
    <w:name w:val="WRP Body Text"/>
    <w:basedOn w:val="Normal"/>
    <w:link w:val="WRPBodyTextChar"/>
    <w:locked/>
    <w:rsid w:val="00FE4A98"/>
    <w:pPr>
      <w:spacing w:before="0" w:after="160" w:line="259" w:lineRule="auto"/>
      <w:jc w:val="left"/>
    </w:pPr>
    <w:rPr>
      <w:rFonts w:asciiTheme="minorHAnsi" w:eastAsiaTheme="minorEastAsia" w:hAnsiTheme="minorHAnsi" w:cstheme="minorHAnsi"/>
      <w:lang w:val="pt-PT"/>
    </w:rPr>
  </w:style>
  <w:style w:type="character" w:customStyle="1" w:styleId="WRPBodyTextChar">
    <w:name w:val="WRP Body Text Char"/>
    <w:basedOn w:val="DefaultParagraphFont"/>
    <w:link w:val="WRPBodyText"/>
    <w:rsid w:val="00FE4A98"/>
    <w:rPr>
      <w:rFonts w:asciiTheme="minorHAnsi" w:eastAsiaTheme="minorEastAsia" w:hAnsiTheme="minorHAnsi" w:cstheme="minorHAnsi"/>
      <w:szCs w:val="22"/>
      <w:lang w:val="pt-PT"/>
    </w:rPr>
  </w:style>
  <w:style w:type="paragraph" w:customStyle="1" w:styleId="BulletedList">
    <w:name w:val="Bulleted List"/>
    <w:basedOn w:val="WRPBullet5"/>
    <w:qFormat/>
    <w:rsid w:val="00696223"/>
    <w:pPr>
      <w:spacing w:after="80" w:line="240" w:lineRule="auto"/>
    </w:pPr>
    <w:rPr>
      <w:lang w:val="en-US"/>
    </w:rPr>
  </w:style>
  <w:style w:type="paragraph" w:customStyle="1" w:styleId="PullQuote">
    <w:name w:val="Pull Quote"/>
    <w:basedOn w:val="BodyText1"/>
    <w:qFormat/>
    <w:rsid w:val="006D1009"/>
    <w:rPr>
      <w:rFonts w:ascii="Antonio" w:hAnsi="Antonio"/>
      <w:b/>
      <w:bCs/>
      <w:sz w:val="28"/>
    </w:rPr>
  </w:style>
  <w:style w:type="paragraph" w:customStyle="1" w:styleId="WRPBullet5">
    <w:name w:val="WRP Bullet 5"/>
    <w:basedOn w:val="WRPBodyText"/>
    <w:uiPriority w:val="9"/>
    <w:rsid w:val="00DE33A3"/>
    <w:pPr>
      <w:numPr>
        <w:numId w:val="24"/>
      </w:numPr>
    </w:pPr>
  </w:style>
  <w:style w:type="paragraph" w:customStyle="1" w:styleId="WRPBodyBoldText">
    <w:name w:val="WRP Body Bold Text"/>
    <w:basedOn w:val="Normal"/>
    <w:next w:val="Normal"/>
    <w:link w:val="WRPBodyBoldTextChar"/>
    <w:uiPriority w:val="9"/>
    <w:rsid w:val="00BC1C65"/>
    <w:pPr>
      <w:keepNext/>
      <w:keepLines/>
      <w:spacing w:before="180" w:line="300" w:lineRule="atLeast"/>
    </w:pPr>
    <w:rPr>
      <w:rFonts w:eastAsia="Times New Roman" w:cs="Arial"/>
      <w:b/>
      <w:color w:val="000000"/>
      <w:spacing w:val="10"/>
      <w:lang w:val="pt-PT"/>
    </w:rPr>
  </w:style>
  <w:style w:type="character" w:customStyle="1" w:styleId="WRPBodyBoldTextChar">
    <w:name w:val="WRP Body Bold Text Char"/>
    <w:basedOn w:val="DefaultParagraphFont"/>
    <w:link w:val="WRPBodyBoldText"/>
    <w:uiPriority w:val="9"/>
    <w:rsid w:val="00BC1C65"/>
    <w:rPr>
      <w:rFonts w:eastAsia="Times New Roman" w:cs="Arial"/>
      <w:b/>
      <w:color w:val="000000"/>
      <w:spacing w:val="10"/>
      <w:lang w:val="pt-PT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A40FDC"/>
    <w:pPr>
      <w:spacing w:after="0"/>
    </w:pPr>
  </w:style>
  <w:style w:type="paragraph" w:styleId="Caption">
    <w:name w:val="caption"/>
    <w:basedOn w:val="Normal"/>
    <w:next w:val="Normal"/>
    <w:uiPriority w:val="35"/>
    <w:unhideWhenUsed/>
    <w:qFormat/>
    <w:rsid w:val="00A41A85"/>
    <w:pPr>
      <w:spacing w:line="240" w:lineRule="auto"/>
    </w:pPr>
    <w:rPr>
      <w:rFonts w:asciiTheme="minorHAnsi" w:hAnsiTheme="minorHAnsi"/>
      <w:i/>
      <w:iCs/>
      <w:color w:val="62666A" w:themeColor="text2"/>
      <w:sz w:val="18"/>
      <w:szCs w:val="18"/>
    </w:rPr>
  </w:style>
  <w:style w:type="paragraph" w:customStyle="1" w:styleId="WRPHeading1">
    <w:name w:val="WRP Heading 1"/>
    <w:basedOn w:val="WRPBodyText"/>
    <w:next w:val="WRPBodyText"/>
    <w:link w:val="WRPHeading1Char"/>
    <w:autoRedefine/>
    <w:semiHidden/>
    <w:qFormat/>
    <w:rsid w:val="00C03C4A"/>
    <w:pPr>
      <w:numPr>
        <w:numId w:val="7"/>
      </w:numPr>
      <w:shd w:val="clear" w:color="auto" w:fill="FFCD00" w:themeFill="accent1"/>
    </w:pPr>
    <w:rPr>
      <w:rFonts w:cs="Roboto (Body)"/>
      <w:b/>
      <w:color w:val="000000" w:themeColor="text1"/>
      <w:sz w:val="30"/>
      <w:szCs w:val="32"/>
    </w:rPr>
  </w:style>
  <w:style w:type="character" w:customStyle="1" w:styleId="WRPHeading1Char">
    <w:name w:val="WRP Heading 1 Char"/>
    <w:basedOn w:val="WRPBodyBoldTextChar"/>
    <w:link w:val="WRPHeading1"/>
    <w:semiHidden/>
    <w:rsid w:val="00C03C4A"/>
    <w:rPr>
      <w:rFonts w:asciiTheme="minorHAnsi" w:eastAsiaTheme="minorEastAsia" w:hAnsiTheme="minorHAnsi" w:cs="Roboto (Body)"/>
      <w:b/>
      <w:color w:val="000000" w:themeColor="text1"/>
      <w:spacing w:val="10"/>
      <w:sz w:val="30"/>
      <w:szCs w:val="32"/>
      <w:shd w:val="clear" w:color="auto" w:fill="FFCD00" w:themeFill="accent1"/>
      <w:lang w:val="pt-PT"/>
    </w:rPr>
  </w:style>
  <w:style w:type="paragraph" w:customStyle="1" w:styleId="WRPHeading2">
    <w:name w:val="WRP Heading 2"/>
    <w:basedOn w:val="Normal"/>
    <w:next w:val="WRPBodyText"/>
    <w:link w:val="WRPHeading2Char"/>
    <w:semiHidden/>
    <w:qFormat/>
    <w:rsid w:val="00707E9E"/>
    <w:pPr>
      <w:numPr>
        <w:ilvl w:val="1"/>
        <w:numId w:val="7"/>
      </w:numPr>
      <w:pBdr>
        <w:bottom w:val="single" w:sz="4" w:space="1" w:color="FFCD00" w:themeColor="accent1"/>
      </w:pBdr>
      <w:spacing w:before="0" w:after="80" w:line="259" w:lineRule="auto"/>
      <w:jc w:val="left"/>
    </w:pPr>
    <w:rPr>
      <w:rFonts w:ascii="Raleway ExtraBold" w:eastAsiaTheme="minorEastAsia" w:hAnsi="Raleway ExtraBold" w:cstheme="minorHAnsi"/>
      <w:smallCaps/>
      <w:color w:val="FFCD00" w:themeColor="accent1"/>
      <w:sz w:val="28"/>
      <w:szCs w:val="28"/>
      <w:lang w:val="pt-PT"/>
    </w:rPr>
  </w:style>
  <w:style w:type="character" w:customStyle="1" w:styleId="WRPHeading2Char">
    <w:name w:val="WRP Heading 2 Char"/>
    <w:basedOn w:val="DefaultParagraphFont"/>
    <w:link w:val="WRPHeading2"/>
    <w:semiHidden/>
    <w:rsid w:val="000F02E2"/>
    <w:rPr>
      <w:rFonts w:ascii="Raleway ExtraBold" w:eastAsia="Times New Roman" w:hAnsi="Raleway ExtraBold" w:cs="Arial"/>
      <w:smallCaps/>
      <w:color w:val="FFCD00" w:themeColor="accent1"/>
      <w:spacing w:val="10"/>
      <w:sz w:val="28"/>
      <w:szCs w:val="28"/>
      <w:lang w:val="pt-PT"/>
    </w:rPr>
  </w:style>
  <w:style w:type="paragraph" w:customStyle="1" w:styleId="WRPHeading3">
    <w:name w:val="WRP Heading 3"/>
    <w:basedOn w:val="Normal"/>
    <w:next w:val="WRPBodyText"/>
    <w:link w:val="WRPHeading3Char"/>
    <w:semiHidden/>
    <w:qFormat/>
    <w:rsid w:val="00707E9E"/>
    <w:pPr>
      <w:numPr>
        <w:ilvl w:val="2"/>
        <w:numId w:val="7"/>
      </w:numPr>
      <w:spacing w:before="0" w:after="80" w:line="259" w:lineRule="auto"/>
      <w:jc w:val="left"/>
    </w:pPr>
    <w:rPr>
      <w:rFonts w:asciiTheme="minorHAnsi" w:eastAsiaTheme="minorEastAsia" w:hAnsiTheme="minorHAnsi" w:cstheme="minorHAnsi"/>
      <w:b/>
      <w:smallCaps/>
      <w:color w:val="FFCD00" w:themeColor="accent1"/>
      <w:sz w:val="26"/>
      <w:szCs w:val="28"/>
      <w:lang w:val="pt-PT"/>
    </w:rPr>
  </w:style>
  <w:style w:type="character" w:customStyle="1" w:styleId="WRPHeading3Char">
    <w:name w:val="WRP Heading 3 Char"/>
    <w:basedOn w:val="DefaultParagraphFont"/>
    <w:link w:val="WRPHeading3"/>
    <w:semiHidden/>
    <w:rsid w:val="000F02E2"/>
    <w:rPr>
      <w:rFonts w:eastAsia="Times New Roman" w:cs="Arial"/>
      <w:b/>
      <w:smallCaps/>
      <w:color w:val="FFCD00" w:themeColor="accent1"/>
      <w:spacing w:val="10"/>
      <w:sz w:val="26"/>
      <w:szCs w:val="28"/>
      <w:lang w:val="pt-PT"/>
    </w:rPr>
  </w:style>
  <w:style w:type="paragraph" w:customStyle="1" w:styleId="WRPHeading4">
    <w:name w:val="WRP Heading 4"/>
    <w:basedOn w:val="Normal"/>
    <w:next w:val="WRPBodyText"/>
    <w:link w:val="WRPHeading4Char"/>
    <w:semiHidden/>
    <w:qFormat/>
    <w:rsid w:val="00707E9E"/>
    <w:pPr>
      <w:numPr>
        <w:ilvl w:val="3"/>
        <w:numId w:val="7"/>
      </w:numPr>
      <w:spacing w:before="0" w:after="80" w:line="259" w:lineRule="auto"/>
      <w:jc w:val="left"/>
    </w:pPr>
    <w:rPr>
      <w:rFonts w:asciiTheme="minorHAnsi" w:eastAsiaTheme="minorEastAsia" w:hAnsiTheme="minorHAnsi" w:cstheme="minorHAnsi"/>
      <w:b/>
      <w:smallCaps/>
      <w:sz w:val="24"/>
      <w:szCs w:val="28"/>
      <w:lang w:val="pt-PT"/>
    </w:rPr>
  </w:style>
  <w:style w:type="character" w:customStyle="1" w:styleId="WRPHeading4Char">
    <w:name w:val="WRP Heading 4 Char"/>
    <w:basedOn w:val="WRPHeading3Char"/>
    <w:link w:val="WRPHeading4"/>
    <w:semiHidden/>
    <w:rsid w:val="000F02E2"/>
    <w:rPr>
      <w:rFonts w:eastAsia="Times New Roman" w:cs="Arial"/>
      <w:b/>
      <w:smallCaps/>
      <w:color w:val="000000"/>
      <w:spacing w:val="10"/>
      <w:sz w:val="24"/>
      <w:szCs w:val="28"/>
      <w:lang w:val="pt-PT"/>
    </w:rPr>
  </w:style>
  <w:style w:type="paragraph" w:customStyle="1" w:styleId="WRPHeading5">
    <w:name w:val="WRP Heading 5"/>
    <w:basedOn w:val="Normal"/>
    <w:next w:val="WRPBodyText"/>
    <w:link w:val="WRPHeading5Char"/>
    <w:semiHidden/>
    <w:qFormat/>
    <w:rsid w:val="00707E9E"/>
    <w:pPr>
      <w:numPr>
        <w:ilvl w:val="4"/>
        <w:numId w:val="7"/>
      </w:numPr>
      <w:spacing w:before="0" w:after="80" w:line="259" w:lineRule="auto"/>
      <w:jc w:val="left"/>
    </w:pPr>
    <w:rPr>
      <w:rFonts w:ascii="Raleway Medium" w:eastAsiaTheme="minorEastAsia" w:hAnsi="Raleway Medium" w:cstheme="minorHAnsi"/>
      <w:color w:val="62666A" w:themeColor="text2"/>
      <w:sz w:val="22"/>
      <w:szCs w:val="28"/>
      <w:lang w:val="pt-PT"/>
    </w:rPr>
  </w:style>
  <w:style w:type="character" w:customStyle="1" w:styleId="WRPHeading5Char">
    <w:name w:val="WRP Heading 5 Char"/>
    <w:basedOn w:val="WRPHeading4Char"/>
    <w:link w:val="WRPHeading5"/>
    <w:semiHidden/>
    <w:rsid w:val="000F02E2"/>
    <w:rPr>
      <w:rFonts w:ascii="Raleway Medium" w:eastAsia="Times New Roman" w:hAnsi="Raleway Medium" w:cs="Arial"/>
      <w:b w:val="0"/>
      <w:smallCaps w:val="0"/>
      <w:color w:val="62666A" w:themeColor="text2"/>
      <w:spacing w:val="10"/>
      <w:sz w:val="22"/>
      <w:szCs w:val="28"/>
      <w:lang w:val="pt-PT"/>
    </w:rPr>
  </w:style>
  <w:style w:type="paragraph" w:customStyle="1" w:styleId="WRPEspecial">
    <w:name w:val="WRP Especial"/>
    <w:basedOn w:val="WRPBodyText"/>
    <w:link w:val="WRPEspecialChar"/>
    <w:rsid w:val="0000284D"/>
    <w:pPr>
      <w:spacing w:after="0"/>
    </w:pPr>
  </w:style>
  <w:style w:type="character" w:customStyle="1" w:styleId="WRPEspecialChar">
    <w:name w:val="WRP Especial Char"/>
    <w:basedOn w:val="DefaultParagraphFont"/>
    <w:link w:val="WRPEspecial"/>
    <w:rsid w:val="0000284D"/>
    <w:rPr>
      <w:rFonts w:asciiTheme="minorHAnsi" w:eastAsiaTheme="minorEastAsia" w:hAnsiTheme="minorHAnsi" w:cstheme="minorHAnsi"/>
      <w:szCs w:val="22"/>
      <w:lang w:val="pt-PT"/>
    </w:rPr>
  </w:style>
  <w:style w:type="paragraph" w:customStyle="1" w:styleId="SpecialTitleHighlight">
    <w:name w:val="Special Title – Highlight"/>
    <w:basedOn w:val="Normal"/>
    <w:link w:val="SpecialTitleHighlightChar"/>
    <w:qFormat/>
    <w:rsid w:val="000C335C"/>
    <w:pPr>
      <w:shd w:val="clear" w:color="auto" w:fill="FFCD00" w:themeFill="accent1"/>
      <w:spacing w:before="240" w:after="240" w:line="240" w:lineRule="auto"/>
      <w:jc w:val="left"/>
    </w:pPr>
    <w:rPr>
      <w:rFonts w:asciiTheme="minorHAnsi" w:hAnsiTheme="minorHAnsi"/>
      <w:b/>
      <w:bCs/>
      <w:sz w:val="28"/>
      <w:szCs w:val="28"/>
    </w:rPr>
  </w:style>
  <w:style w:type="character" w:customStyle="1" w:styleId="SpecialTitleHighlightChar">
    <w:name w:val="Special Title – Highlight Char"/>
    <w:basedOn w:val="WRPBodyTextChar"/>
    <w:link w:val="SpecialTitleHighlight"/>
    <w:rsid w:val="000C335C"/>
    <w:rPr>
      <w:rFonts w:asciiTheme="minorHAnsi" w:eastAsiaTheme="minorEastAsia" w:hAnsiTheme="minorHAnsi" w:cstheme="minorHAnsi"/>
      <w:b/>
      <w:bCs/>
      <w:sz w:val="28"/>
      <w:szCs w:val="28"/>
      <w:shd w:val="clear" w:color="auto" w:fill="FFCD00" w:themeFill="accent1"/>
      <w:lang w:val="pt-PT"/>
    </w:rPr>
  </w:style>
  <w:style w:type="paragraph" w:customStyle="1" w:styleId="DOCUMENTTITLE">
    <w:name w:val="DOCUMENT TITLE"/>
    <w:next w:val="Normal"/>
    <w:link w:val="DOCUMENTTITLEChar"/>
    <w:qFormat/>
    <w:rsid w:val="00DF1D14"/>
    <w:pPr>
      <w:spacing w:line="1360" w:lineRule="exact"/>
      <w:ind w:left="202" w:right="-43"/>
    </w:pPr>
    <w:rPr>
      <w:rFonts w:ascii="Antonio" w:hAnsi="Antonio"/>
      <w:b/>
      <w:bCs/>
      <w:sz w:val="120"/>
      <w:szCs w:val="120"/>
    </w:rPr>
  </w:style>
  <w:style w:type="character" w:customStyle="1" w:styleId="DOCUMENTTITLEChar">
    <w:name w:val="DOCUMENT TITLE Char"/>
    <w:basedOn w:val="DefaultParagraphFont"/>
    <w:link w:val="DOCUMENTTITLE"/>
    <w:rsid w:val="00DF1D14"/>
    <w:rPr>
      <w:rFonts w:ascii="Antonio" w:hAnsi="Antonio"/>
      <w:b/>
      <w:bCs/>
      <w:sz w:val="120"/>
      <w:szCs w:val="120"/>
    </w:rPr>
  </w:style>
  <w:style w:type="table" w:styleId="ColorfulList-Accent1">
    <w:name w:val="Colorful List Accent 1"/>
    <w:basedOn w:val="TableNormal"/>
    <w:uiPriority w:val="72"/>
    <w:semiHidden/>
    <w:unhideWhenUsed/>
    <w:rsid w:val="000C607A"/>
    <w:rPr>
      <w:color w:val="000000" w:themeColor="text1"/>
    </w:rPr>
    <w:tblPr>
      <w:tblStyleRowBandSize w:val="1"/>
      <w:tblStyleColBandSize w:val="1"/>
    </w:tblPr>
    <w:tcPr>
      <w:shd w:val="clear" w:color="auto" w:fill="FFFA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2" w:themeFillShade="CC"/>
      </w:tcPr>
    </w:tblStylePr>
    <w:tblStylePr w:type="lastRow">
      <w:rPr>
        <w:b/>
        <w:bCs/>
        <w:color w:val="00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0" w:themeFill="accent1" w:themeFillTint="3F"/>
      </w:tcPr>
    </w:tblStylePr>
    <w:tblStylePr w:type="band1Horz">
      <w:tblPr/>
      <w:tcPr>
        <w:shd w:val="clear" w:color="auto" w:fill="FFF5CC" w:themeFill="accent1" w:themeFillTint="33"/>
      </w:tcPr>
    </w:tblStylePr>
  </w:style>
  <w:style w:type="paragraph" w:customStyle="1" w:styleId="IPNGuidanceText">
    <w:name w:val="IPN Guidance Text"/>
    <w:basedOn w:val="WRPEspecial"/>
    <w:link w:val="IPNGuidanceTextChar"/>
    <w:rsid w:val="00306CED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clear" w:color="auto" w:fill="FFCC99"/>
    </w:pPr>
    <w:rPr>
      <w:rFonts w:ascii="Raleway Medium" w:hAnsi="Raleway Medium"/>
      <w:caps/>
      <w:color w:val="900000"/>
      <w:sz w:val="24"/>
    </w:rPr>
  </w:style>
  <w:style w:type="character" w:customStyle="1" w:styleId="IPNGuidanceTextChar">
    <w:name w:val="IPN Guidance Text Char"/>
    <w:basedOn w:val="WRPEspecialChar"/>
    <w:link w:val="IPNGuidanceText"/>
    <w:rsid w:val="00306CED"/>
    <w:rPr>
      <w:rFonts w:ascii="Raleway Medium" w:eastAsiaTheme="minorEastAsia" w:hAnsi="Raleway Medium" w:cstheme="minorHAnsi"/>
      <w:b w:val="0"/>
      <w:bCs w:val="0"/>
      <w:caps/>
      <w:color w:val="900000"/>
      <w:sz w:val="24"/>
      <w:szCs w:val="22"/>
      <w:shd w:val="clear" w:color="auto" w:fill="FFCC99"/>
      <w:lang w:val="pt-PT"/>
    </w:rPr>
  </w:style>
  <w:style w:type="paragraph" w:customStyle="1" w:styleId="WRPTableBodyText">
    <w:name w:val="WRP Table Body Text"/>
    <w:basedOn w:val="Normal"/>
    <w:uiPriority w:val="14"/>
    <w:rsid w:val="00855AC3"/>
    <w:pPr>
      <w:jc w:val="left"/>
    </w:pPr>
    <w:rPr>
      <w:lang w:val="en-GB"/>
    </w:rPr>
  </w:style>
  <w:style w:type="paragraph" w:styleId="NormalIndent">
    <w:name w:val="Normal Indent"/>
    <w:basedOn w:val="Normal"/>
    <w:uiPriority w:val="99"/>
    <w:semiHidden/>
    <w:unhideWhenUsed/>
    <w:rsid w:val="00D554FA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C562FA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locked/>
    <w:rsid w:val="00ED7FF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00284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9563F7"/>
    <w:rPr>
      <w:rFonts w:asciiTheme="majorHAnsi" w:eastAsiaTheme="majorEastAsia" w:hAnsiTheme="majorHAnsi" w:cstheme="majorBidi"/>
      <w:color w:val="7F660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3F7"/>
    <w:rPr>
      <w:rFonts w:asciiTheme="majorHAnsi" w:eastAsiaTheme="majorEastAsia" w:hAnsiTheme="majorHAnsi" w:cstheme="majorBidi"/>
      <w:i/>
      <w:iCs/>
      <w:color w:val="7F6600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3F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3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aragraphCallout">
    <w:name w:val="Paragraph Callout"/>
    <w:basedOn w:val="Normal"/>
    <w:link w:val="ParagraphCalloutChar"/>
    <w:qFormat/>
    <w:rsid w:val="00707E9E"/>
    <w:pPr>
      <w:spacing w:before="0" w:after="160"/>
      <w:ind w:left="360"/>
      <w:contextualSpacing/>
    </w:pPr>
    <w:rPr>
      <w:b/>
      <w:bCs/>
      <w:noProof/>
    </w:rPr>
  </w:style>
  <w:style w:type="table" w:customStyle="1" w:styleId="GOLDLEFTCOLUMN">
    <w:name w:val="GOLD LEFT COLUMN"/>
    <w:basedOn w:val="TableNormal"/>
    <w:uiPriority w:val="99"/>
    <w:rsid w:val="006158EF"/>
    <w:pPr>
      <w:spacing w:before="100" w:beforeAutospacing="1" w:after="100" w:afterAutospacing="1"/>
      <w:ind w:left="144"/>
    </w:pPr>
    <w:rPr>
      <w:color w:val="000000" w:themeColor="text1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FFCD00" w:themeFill="accent1"/>
        <w:vAlign w:val="top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character" w:customStyle="1" w:styleId="ParagraphCalloutChar">
    <w:name w:val="Paragraph Callout Char"/>
    <w:basedOn w:val="DefaultParagraphFont"/>
    <w:link w:val="ParagraphCallout"/>
    <w:rsid w:val="00707E9E"/>
    <w:rPr>
      <w:b/>
      <w:bCs/>
      <w:noProof/>
      <w:sz w:val="22"/>
      <w:szCs w:val="22"/>
    </w:rPr>
  </w:style>
  <w:style w:type="paragraph" w:customStyle="1" w:styleId="BodyText1">
    <w:name w:val="Body Text1"/>
    <w:basedOn w:val="Normal"/>
    <w:link w:val="bodytextChar"/>
    <w:qFormat/>
    <w:rsid w:val="006D1009"/>
    <w:pPr>
      <w:jc w:val="left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1"/>
    <w:rsid w:val="006D1009"/>
    <w:rPr>
      <w:rFonts w:asciiTheme="minorHAnsi" w:hAnsiTheme="minorHAnsi"/>
    </w:rPr>
  </w:style>
  <w:style w:type="paragraph" w:styleId="BodyText">
    <w:name w:val="Body Text"/>
    <w:basedOn w:val="Normal"/>
    <w:link w:val="BodyTextChar0"/>
    <w:uiPriority w:val="99"/>
    <w:semiHidden/>
    <w:unhideWhenUsed/>
    <w:rsid w:val="006B68CB"/>
    <w:rPr>
      <w:rFonts w:asciiTheme="minorHAnsi" w:hAnsiTheme="minorHAnsi"/>
    </w:rPr>
  </w:style>
  <w:style w:type="character" w:customStyle="1" w:styleId="BodyTextChar0">
    <w:name w:val="Body Text Char"/>
    <w:basedOn w:val="DefaultParagraphFont"/>
    <w:link w:val="BodyText"/>
    <w:uiPriority w:val="99"/>
    <w:semiHidden/>
    <w:rsid w:val="006B68CB"/>
    <w:rPr>
      <w:rFonts w:asciiTheme="minorHAnsi" w:hAnsiTheme="minorHAnsi"/>
      <w:szCs w:val="22"/>
    </w:rPr>
  </w:style>
  <w:style w:type="paragraph" w:styleId="Title">
    <w:name w:val="Title"/>
    <w:aliases w:val="Page Title"/>
    <w:basedOn w:val="Normal"/>
    <w:next w:val="Normal"/>
    <w:link w:val="TitleChar"/>
    <w:uiPriority w:val="10"/>
    <w:qFormat/>
    <w:locked/>
    <w:rsid w:val="006F1211"/>
    <w:pPr>
      <w:spacing w:before="0" w:after="240" w:line="800" w:lineRule="exact"/>
      <w:contextualSpacing/>
      <w:jc w:val="left"/>
    </w:pPr>
    <w:rPr>
      <w:rFonts w:ascii="Antonio" w:hAnsi="Antonio"/>
      <w:b/>
      <w:bCs/>
      <w:caps/>
      <w:sz w:val="72"/>
      <w:szCs w:val="72"/>
    </w:rPr>
  </w:style>
  <w:style w:type="character" w:customStyle="1" w:styleId="TitleChar">
    <w:name w:val="Title Char"/>
    <w:aliases w:val="Page Title Char"/>
    <w:basedOn w:val="DefaultParagraphFont"/>
    <w:link w:val="Title"/>
    <w:uiPriority w:val="10"/>
    <w:rsid w:val="006F1211"/>
    <w:rPr>
      <w:rFonts w:ascii="Antonio" w:hAnsi="Antonio"/>
      <w:b/>
      <w:bCs/>
      <w:caps/>
      <w:sz w:val="72"/>
      <w:szCs w:val="72"/>
    </w:rPr>
  </w:style>
  <w:style w:type="paragraph" w:customStyle="1" w:styleId="CoverPageDescription">
    <w:name w:val="Cover Page Description"/>
    <w:basedOn w:val="Normal"/>
    <w:qFormat/>
    <w:rsid w:val="00696223"/>
    <w:pPr>
      <w:spacing w:line="480" w:lineRule="exact"/>
      <w:ind w:left="270" w:right="1044"/>
      <w:jc w:val="left"/>
    </w:pPr>
    <w:rPr>
      <w:rFonts w:asciiTheme="minorHAnsi" w:hAnsiTheme="minorHAnsi"/>
      <w:color w:val="000000" w:themeColor="text1"/>
      <w:sz w:val="28"/>
      <w:szCs w:val="2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C65BB"/>
    <w:pPr>
      <w:spacing w:before="0" w:after="0"/>
      <w:ind w:left="10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C65BB"/>
    <w:pPr>
      <w:spacing w:before="0" w:after="0"/>
      <w:ind w:left="120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C65BB"/>
    <w:pPr>
      <w:spacing w:before="0" w:after="0"/>
      <w:ind w:left="140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C65BB"/>
    <w:pPr>
      <w:spacing w:before="0" w:after="0"/>
      <w:ind w:left="1600"/>
      <w:jc w:val="left"/>
    </w:pPr>
    <w:rPr>
      <w:rFonts w:asciiTheme="minorHAnsi" w:hAnsiTheme="minorHAnsi"/>
    </w:rPr>
  </w:style>
  <w:style w:type="paragraph" w:customStyle="1" w:styleId="TOCTitle">
    <w:name w:val="TOC Title"/>
    <w:basedOn w:val="Title"/>
    <w:rsid w:val="00FA77D8"/>
  </w:style>
  <w:style w:type="table" w:styleId="PlainTable3">
    <w:name w:val="Plain Table 3"/>
    <w:basedOn w:val="TableNormal"/>
    <w:uiPriority w:val="43"/>
    <w:locked/>
    <w:rsid w:val="006158E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locked/>
    <w:rsid w:val="006158E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3">
    <w:name w:val="Grid Table 2 Accent 3"/>
    <w:basedOn w:val="TableNormal"/>
    <w:uiPriority w:val="47"/>
    <w:locked/>
    <w:rsid w:val="006158EF"/>
    <w:tblPr>
      <w:tblStyleRowBandSize w:val="1"/>
      <w:tblStyleColBandSize w:val="1"/>
      <w:tblBorders>
        <w:top w:val="single" w:sz="2" w:space="0" w:color="D6D6D6" w:themeColor="accent3" w:themeTint="99"/>
        <w:bottom w:val="single" w:sz="2" w:space="0" w:color="D6D6D6" w:themeColor="accent3" w:themeTint="99"/>
        <w:insideH w:val="single" w:sz="2" w:space="0" w:color="D6D6D6" w:themeColor="accent3" w:themeTint="99"/>
        <w:insideV w:val="single" w:sz="2" w:space="0" w:color="D6D6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D6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D6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33"/>
      </w:tcPr>
    </w:tblStylePr>
    <w:tblStylePr w:type="band1Horz">
      <w:tblPr/>
      <w:tcPr>
        <w:shd w:val="clear" w:color="auto" w:fill="F1F1F1" w:themeFill="accent3" w:themeFillTint="33"/>
      </w:tcPr>
    </w:tblStylePr>
  </w:style>
  <w:style w:type="table" w:styleId="GridTable1Light-Accent5">
    <w:name w:val="Grid Table 1 Light Accent 5"/>
    <w:basedOn w:val="TableNormal"/>
    <w:uiPriority w:val="46"/>
    <w:locked/>
    <w:rsid w:val="006158EF"/>
    <w:tblPr>
      <w:tblStyleRowBandSize w:val="1"/>
      <w:tblStyleColBandSize w:val="1"/>
      <w:tblBorders>
        <w:top w:val="single" w:sz="4" w:space="0" w:color="79FFC6" w:themeColor="accent5" w:themeTint="66"/>
        <w:left w:val="single" w:sz="4" w:space="0" w:color="79FFC6" w:themeColor="accent5" w:themeTint="66"/>
        <w:bottom w:val="single" w:sz="4" w:space="0" w:color="79FFC6" w:themeColor="accent5" w:themeTint="66"/>
        <w:right w:val="single" w:sz="4" w:space="0" w:color="79FFC6" w:themeColor="accent5" w:themeTint="66"/>
        <w:insideH w:val="single" w:sz="4" w:space="0" w:color="79FFC6" w:themeColor="accent5" w:themeTint="66"/>
        <w:insideV w:val="single" w:sz="4" w:space="0" w:color="79FF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locked/>
    <w:rsid w:val="006158EF"/>
    <w:tblPr>
      <w:tblStyleRowBandSize w:val="1"/>
      <w:tblStyleColBandSize w:val="1"/>
      <w:tblBorders>
        <w:top w:val="single" w:sz="4" w:space="0" w:color="8CE2FF" w:themeColor="accent4" w:themeTint="66"/>
        <w:left w:val="single" w:sz="4" w:space="0" w:color="8CE2FF" w:themeColor="accent4" w:themeTint="66"/>
        <w:bottom w:val="single" w:sz="4" w:space="0" w:color="8CE2FF" w:themeColor="accent4" w:themeTint="66"/>
        <w:right w:val="single" w:sz="4" w:space="0" w:color="8CE2FF" w:themeColor="accent4" w:themeTint="66"/>
        <w:insideH w:val="single" w:sz="4" w:space="0" w:color="8CE2FF" w:themeColor="accent4" w:themeTint="66"/>
        <w:insideV w:val="single" w:sz="4" w:space="0" w:color="8C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3D4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D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OGRID">
    <w:name w:val="NO GRID"/>
    <w:basedOn w:val="TableNormal"/>
    <w:uiPriority w:val="99"/>
    <w:rsid w:val="00843055"/>
    <w:tblPr/>
  </w:style>
  <w:style w:type="character" w:styleId="CommentReference">
    <w:name w:val="annotation reference"/>
    <w:basedOn w:val="DefaultParagraphFont"/>
    <w:uiPriority w:val="99"/>
    <w:semiHidden/>
    <w:unhideWhenUsed/>
    <w:rsid w:val="008430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305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305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0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055"/>
    <w:rPr>
      <w:b/>
      <w:bCs/>
    </w:rPr>
  </w:style>
  <w:style w:type="table" w:customStyle="1" w:styleId="DEFAULTGOLDWITHGRID">
    <w:name w:val="DEFAULT GOLD WITH GRID"/>
    <w:basedOn w:val="TableNormal"/>
    <w:uiPriority w:val="99"/>
    <w:rsid w:val="00CD222B"/>
    <w:rPr>
      <w:rFonts w:asciiTheme="minorHAnsi" w:hAnsiTheme="minorHAnsi"/>
    </w:rPr>
    <w:tblPr>
      <w:tblStyleRowBandSize w:val="1"/>
      <w:tblBorders>
        <w:insideH w:val="single" w:sz="4" w:space="0" w:color="62666A" w:themeColor="text2"/>
        <w:insideV w:val="single" w:sz="4" w:space="0" w:color="62666A" w:themeColor="text2"/>
      </w:tblBorders>
    </w:tblPr>
    <w:tcPr>
      <w:shd w:val="clear" w:color="auto" w:fill="FFCD00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UnitName">
    <w:name w:val="Unit Name"/>
    <w:basedOn w:val="Normal"/>
    <w:qFormat/>
    <w:rsid w:val="006D1009"/>
    <w:pPr>
      <w:spacing w:before="0" w:after="0" w:line="320" w:lineRule="exact"/>
      <w:ind w:right="-43"/>
      <w:jc w:val="right"/>
    </w:pPr>
    <w:rPr>
      <w:b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F47279"/>
  </w:style>
  <w:style w:type="paragraph" w:customStyle="1" w:styleId="UnitName-CoverPage">
    <w:name w:val="Unit Name - Cover Page"/>
    <w:basedOn w:val="UnitName"/>
    <w:qFormat/>
    <w:rsid w:val="006D1009"/>
    <w:pPr>
      <w:spacing w:line="360" w:lineRule="exact"/>
      <w:ind w:left="270"/>
      <w:jc w:val="left"/>
    </w:pPr>
    <w:rPr>
      <w:sz w:val="36"/>
      <w:szCs w:val="36"/>
    </w:rPr>
  </w:style>
  <w:style w:type="paragraph" w:customStyle="1" w:styleId="Disclaimer">
    <w:name w:val="Disclaimer"/>
    <w:basedOn w:val="Normal"/>
    <w:qFormat/>
    <w:rsid w:val="00C94D71"/>
    <w:pPr>
      <w:spacing w:line="269" w:lineRule="auto"/>
      <w:ind w:right="360"/>
      <w:jc w:val="left"/>
    </w:pPr>
    <w:rPr>
      <w:noProof/>
      <w:sz w:val="12"/>
      <w:shd w:val="clear" w:color="auto" w:fill="FFFFFF"/>
    </w:rPr>
  </w:style>
  <w:style w:type="character" w:styleId="FollowedHyperlink">
    <w:name w:val="FollowedHyperlink"/>
    <w:basedOn w:val="DefaultParagraphFont"/>
    <w:uiPriority w:val="99"/>
    <w:semiHidden/>
    <w:unhideWhenUsed/>
    <w:rsid w:val="00EF727A"/>
    <w:rPr>
      <w:color w:val="636669" w:themeColor="followedHyperlink"/>
      <w:u w:val="single"/>
    </w:rPr>
  </w:style>
  <w:style w:type="paragraph" w:customStyle="1" w:styleId="p2">
    <w:name w:val="p2"/>
    <w:basedOn w:val="Normal"/>
    <w:rsid w:val="00B4305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p3">
    <w:name w:val="p3"/>
    <w:basedOn w:val="Normal"/>
    <w:rsid w:val="00B4305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CD2534"/>
  </w:style>
  <w:style w:type="character" w:styleId="UnresolvedMention">
    <w:name w:val="Unresolved Mention"/>
    <w:basedOn w:val="DefaultParagraphFont"/>
    <w:uiPriority w:val="99"/>
    <w:semiHidden/>
    <w:unhideWhenUsed/>
    <w:rsid w:val="006F63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1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reers.uiowa.edu/career-communities" TargetMode="External"/><Relationship Id="rId18" Type="http://schemas.openxmlformats.org/officeDocument/2006/relationships/hyperlink" Target="https://careers.uiowa.edu/handshake" TargetMode="External"/><Relationship Id="rId26" Type="http://schemas.openxmlformats.org/officeDocument/2006/relationships/hyperlink" Target="https://careers.uiowa.edu/career-prep/graduate-professional-school" TargetMode="External"/><Relationship Id="rId39" Type="http://schemas.openxmlformats.org/officeDocument/2006/relationships/hyperlink" Target="https://careers.uiowa.edu/career-communities" TargetMode="External"/><Relationship Id="rId21" Type="http://schemas.openxmlformats.org/officeDocument/2006/relationships/hyperlink" Target="https://careers.uiowa.edu/linkedin" TargetMode="External"/><Relationship Id="rId34" Type="http://schemas.openxmlformats.org/officeDocument/2006/relationships/hyperlink" Target="https://our.research.uiowa.edu/students2" TargetMode="External"/><Relationship Id="rId42" Type="http://schemas.openxmlformats.org/officeDocument/2006/relationships/hyperlink" Target="https://careers.uiowa.edu/career-prep/salary-information-negotiating-offers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areers.uiowa.edu/career-peer-advising" TargetMode="External"/><Relationship Id="rId29" Type="http://schemas.openxmlformats.org/officeDocument/2006/relationships/hyperlink" Target="https://leadandengage.uiowa.edu/student-organizations" TargetMode="External"/><Relationship Id="rId11" Type="http://schemas.openxmlformats.org/officeDocument/2006/relationships/hyperlink" Target="https://careers.uiowa.edu/careerpath" TargetMode="External"/><Relationship Id="rId24" Type="http://schemas.openxmlformats.org/officeDocument/2006/relationships/hyperlink" Target="https://careers.uiowa.edu/interviews" TargetMode="External"/><Relationship Id="rId32" Type="http://schemas.openxmlformats.org/officeDocument/2006/relationships/hyperlink" Target="https://careers.uiowa.edu/internships" TargetMode="External"/><Relationship Id="rId37" Type="http://schemas.openxmlformats.org/officeDocument/2006/relationships/hyperlink" Target="https://careers.uiowa.edu/career-fairs" TargetMode="External"/><Relationship Id="rId40" Type="http://schemas.openxmlformats.org/officeDocument/2006/relationships/hyperlink" Target="https://careers.uiowa.edu/research-employers" TargetMode="External"/><Relationship Id="rId45" Type="http://schemas.openxmlformats.org/officeDocument/2006/relationships/hyperlink" Target="https://careers.uiowa.edu/coach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areers.uiowa.edu/resumes" TargetMode="External"/><Relationship Id="rId23" Type="http://schemas.openxmlformats.org/officeDocument/2006/relationships/hyperlink" Target="https://careers.uiowa.edu/career-prep/elevator-pitches" TargetMode="External"/><Relationship Id="rId28" Type="http://schemas.openxmlformats.org/officeDocument/2006/relationships/hyperlink" Target="https://careers.uiowa.edu/jobs/student-employment" TargetMode="External"/><Relationship Id="rId36" Type="http://schemas.openxmlformats.org/officeDocument/2006/relationships/hyperlink" Target="https://careers.uiowa.edu/handshake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careers.uiowa.edu/explore" TargetMode="External"/><Relationship Id="rId19" Type="http://schemas.openxmlformats.org/officeDocument/2006/relationships/hyperlink" Target="https://careers.uiowa.edu/jobs/student-employment" TargetMode="External"/><Relationship Id="rId31" Type="http://schemas.openxmlformats.org/officeDocument/2006/relationships/hyperlink" Target="https://careers.uiowa.edu/CLA" TargetMode="External"/><Relationship Id="rId44" Type="http://schemas.openxmlformats.org/officeDocument/2006/relationships/hyperlink" Target="https://careers.uiowa.edu/gap-year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areers.uiowa.edu/coaching" TargetMode="External"/><Relationship Id="rId14" Type="http://schemas.openxmlformats.org/officeDocument/2006/relationships/hyperlink" Target="https://careers.uiowa.edu/alp" TargetMode="External"/><Relationship Id="rId22" Type="http://schemas.openxmlformats.org/officeDocument/2006/relationships/hyperlink" Target="https://careers.uiowa.edu/career-prep/networking" TargetMode="External"/><Relationship Id="rId27" Type="http://schemas.openxmlformats.org/officeDocument/2006/relationships/hyperlink" Target="https://careers.uiowa.edu/coaching" TargetMode="External"/><Relationship Id="rId30" Type="http://schemas.openxmlformats.org/officeDocument/2006/relationships/hyperlink" Target="https://careers.uiowa.edu/volunteer" TargetMode="External"/><Relationship Id="rId35" Type="http://schemas.openxmlformats.org/officeDocument/2006/relationships/hyperlink" Target="https://careers.uiowa.edu/coaching" TargetMode="External"/><Relationship Id="rId43" Type="http://schemas.openxmlformats.org/officeDocument/2006/relationships/hyperlink" Target="https://careers.uiowa.edu/career-prep/graduate-professional-school" TargetMode="External"/><Relationship Id="rId48" Type="http://schemas.openxmlformats.org/officeDocument/2006/relationships/header" Target="header2.xml"/><Relationship Id="rId8" Type="http://schemas.openxmlformats.org/officeDocument/2006/relationships/hyperlink" Target="https://careers.uiowa.edu/career-communities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careers.uiowa.edu/informational-interviews" TargetMode="External"/><Relationship Id="rId17" Type="http://schemas.openxmlformats.org/officeDocument/2006/relationships/hyperlink" Target="https://careers.uiowa.edu/career-peer-advising" TargetMode="External"/><Relationship Id="rId25" Type="http://schemas.openxmlformats.org/officeDocument/2006/relationships/hyperlink" Target="https://careers.uiowa.edu/mocks" TargetMode="External"/><Relationship Id="rId33" Type="http://schemas.openxmlformats.org/officeDocument/2006/relationships/hyperlink" Target="https://international.uiowa.edu/study-abroad" TargetMode="External"/><Relationship Id="rId38" Type="http://schemas.openxmlformats.org/officeDocument/2006/relationships/hyperlink" Target="https://careers.uiowa.edu/jobs" TargetMode="External"/><Relationship Id="rId46" Type="http://schemas.openxmlformats.org/officeDocument/2006/relationships/hyperlink" Target="https://scholardev.sites.uiowa.edu/" TargetMode="External"/><Relationship Id="rId20" Type="http://schemas.openxmlformats.org/officeDocument/2006/relationships/hyperlink" Target="https://careers.uiowa.edu/internships" TargetMode="External"/><Relationship Id="rId41" Type="http://schemas.openxmlformats.org/officeDocument/2006/relationships/hyperlink" Target="https://careers.uiowa.edu/research-employer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corliss/OneDrive%20-%20University%20of%20Iowa/WFH%20Spring%202020/Brand%20Files/IOWA-StylizedWordDoc-Template.dotx" TargetMode="External"/></Relationships>
</file>

<file path=word/theme/theme1.xml><?xml version="1.0" encoding="utf-8"?>
<a:theme xmlns:a="http://schemas.openxmlformats.org/drawingml/2006/main" name="Office Theme">
  <a:themeElements>
    <a:clrScheme name="UIOWA BRAND 2021">
      <a:dk1>
        <a:srgbClr val="000000"/>
      </a:dk1>
      <a:lt1>
        <a:srgbClr val="FFFFFF"/>
      </a:lt1>
      <a:dk2>
        <a:srgbClr val="62666A"/>
      </a:dk2>
      <a:lt2>
        <a:srgbClr val="BBBCBC"/>
      </a:lt2>
      <a:accent1>
        <a:srgbClr val="FFCD00"/>
      </a:accent1>
      <a:accent2>
        <a:srgbClr val="000000"/>
      </a:accent2>
      <a:accent3>
        <a:srgbClr val="BBBCBC"/>
      </a:accent3>
      <a:accent4>
        <a:srgbClr val="00A9E0"/>
      </a:accent4>
      <a:accent5>
        <a:srgbClr val="00AF66"/>
      </a:accent5>
      <a:accent6>
        <a:srgbClr val="FF8200"/>
      </a:accent6>
      <a:hlink>
        <a:srgbClr val="00558C"/>
      </a:hlink>
      <a:folHlink>
        <a:srgbClr val="636669"/>
      </a:folHlink>
    </a:clrScheme>
    <a:fontScheme name="IOWA">
      <a:majorFont>
        <a:latin typeface="Roboto Black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4B02E0-E1AE-A94B-BEA6-7055A8446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IOWA-StylizedWordDoc-Template.dotx</Template>
  <TotalTime>62</TotalTime>
  <Pages>2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Links>
    <vt:vector size="54" baseType="variant"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_Toc23287767</vt:lpwstr>
      </vt:variant>
      <vt:variant>
        <vt:i4>1900593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_Toc23287766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_Toc23287765</vt:lpwstr>
      </vt:variant>
      <vt:variant>
        <vt:i4>2031665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_Toc23287764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_Toc23287763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_Toc23287762</vt:lpwstr>
      </vt:variant>
      <vt:variant>
        <vt:i4>1703985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_Toc23287761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_Toc23287760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_Toc23287759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Corliss, Jessica A</dc:creator>
  <cp:keywords/>
  <dc:description/>
  <cp:lastModifiedBy>Quelle, Claire M</cp:lastModifiedBy>
  <cp:revision>17</cp:revision>
  <cp:lastPrinted>2021-01-18T03:13:00Z</cp:lastPrinted>
  <dcterms:created xsi:type="dcterms:W3CDTF">2024-06-13T17:24:00Z</dcterms:created>
  <dcterms:modified xsi:type="dcterms:W3CDTF">2025-07-14T20:30:00Z</dcterms:modified>
  <cp:contentStatus/>
</cp:coreProperties>
</file>